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95" w:type="dxa"/>
        <w:tblInd w:w="-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650"/>
        <w:gridCol w:w="2127"/>
        <w:gridCol w:w="3118"/>
      </w:tblGrid>
      <w:tr w:rsidR="00476DEB" w14:paraId="32C41702" w14:textId="77777777" w:rsidTr="007259C8">
        <w:trPr>
          <w:cantSplit/>
          <w:trHeight w:val="173"/>
        </w:trPr>
        <w:tc>
          <w:tcPr>
            <w:tcW w:w="4650" w:type="dxa"/>
            <w:vMerge w:val="restart"/>
            <w:tcBorders>
              <w:top w:val="nil"/>
              <w:left w:val="nil"/>
              <w:bottom w:val="nil"/>
            </w:tcBorders>
          </w:tcPr>
          <w:p w14:paraId="32AD65D7" w14:textId="602907D3" w:rsidR="00476DEB" w:rsidRDefault="00355D13">
            <w:pPr>
              <w:pStyle w:val="PS"/>
              <w:spacing w:before="120" w:after="60"/>
            </w:pPr>
            <w:r>
              <w:rPr>
                <w:noProof/>
                <w:sz w:val="20"/>
              </w:rPr>
              <w:drawing>
                <wp:inline distT="0" distB="0" distL="0" distR="0" wp14:anchorId="1531757F" wp14:editId="47FE048F">
                  <wp:extent cx="2609850" cy="361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28AA12" w14:textId="77777777" w:rsidR="00476DEB" w:rsidRDefault="00476DEB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127" w:type="dxa"/>
          </w:tcPr>
          <w:p w14:paraId="50113A85" w14:textId="77777777" w:rsidR="00476DEB" w:rsidRDefault="00476DEB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3118" w:type="dxa"/>
          </w:tcPr>
          <w:p w14:paraId="3FFEF32F" w14:textId="58965769" w:rsidR="00476DEB" w:rsidRDefault="005F5A7F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E556/11/01</w:t>
            </w:r>
          </w:p>
        </w:tc>
      </w:tr>
      <w:tr w:rsidR="00476DEB" w14:paraId="291C96CA" w14:textId="77777777" w:rsidTr="007259C8">
        <w:trPr>
          <w:cantSplit/>
          <w:trHeight w:val="172"/>
        </w:trPr>
        <w:tc>
          <w:tcPr>
            <w:tcW w:w="4650" w:type="dxa"/>
            <w:vMerge/>
            <w:tcBorders>
              <w:left w:val="nil"/>
              <w:bottom w:val="nil"/>
            </w:tcBorders>
          </w:tcPr>
          <w:p w14:paraId="27B385C3" w14:textId="77777777" w:rsidR="00476DEB" w:rsidRDefault="00476DEB">
            <w:pPr>
              <w:pStyle w:val="PS"/>
              <w:spacing w:before="120" w:after="60"/>
            </w:pPr>
          </w:p>
        </w:tc>
        <w:tc>
          <w:tcPr>
            <w:tcW w:w="2127" w:type="dxa"/>
          </w:tcPr>
          <w:p w14:paraId="2D1F621B" w14:textId="77777777" w:rsidR="00476DEB" w:rsidRDefault="00476DEB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3118" w:type="dxa"/>
          </w:tcPr>
          <w:p w14:paraId="28037E9A" w14:textId="5F40250B" w:rsidR="00476DEB" w:rsidRDefault="00654B3D">
            <w:pPr>
              <w:pStyle w:val="PS"/>
              <w:spacing w:before="60" w:after="60"/>
              <w:rPr>
                <w:sz w:val="18"/>
              </w:rPr>
            </w:pPr>
            <w:r>
              <w:rPr>
                <w:sz w:val="18"/>
              </w:rPr>
              <w:t>Administration and Finance</w:t>
            </w:r>
            <w:r w:rsidR="00F33387">
              <w:rPr>
                <w:sz w:val="18"/>
              </w:rPr>
              <w:t xml:space="preserve"> Assistant Level 2</w:t>
            </w:r>
          </w:p>
        </w:tc>
      </w:tr>
      <w:tr w:rsidR="00476DEB" w14:paraId="6D9360FE" w14:textId="77777777" w:rsidTr="007259C8">
        <w:trPr>
          <w:cantSplit/>
          <w:trHeight w:val="300"/>
        </w:trPr>
        <w:tc>
          <w:tcPr>
            <w:tcW w:w="4650" w:type="dxa"/>
            <w:vMerge/>
            <w:tcBorders>
              <w:left w:val="nil"/>
              <w:bottom w:val="nil"/>
            </w:tcBorders>
          </w:tcPr>
          <w:p w14:paraId="48D189BE" w14:textId="77777777" w:rsidR="00476DEB" w:rsidRDefault="00476DEB">
            <w:pPr>
              <w:pStyle w:val="PS"/>
              <w:spacing w:before="120" w:after="60"/>
            </w:pPr>
          </w:p>
        </w:tc>
        <w:tc>
          <w:tcPr>
            <w:tcW w:w="2127" w:type="dxa"/>
            <w:tcBorders>
              <w:bottom w:val="single" w:sz="6" w:space="0" w:color="auto"/>
            </w:tcBorders>
          </w:tcPr>
          <w:p w14:paraId="299E0701" w14:textId="77777777" w:rsidR="00476DEB" w:rsidRDefault="00476DEB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3118" w:type="dxa"/>
            <w:tcBorders>
              <w:bottom w:val="single" w:sz="6" w:space="0" w:color="auto"/>
            </w:tcBorders>
          </w:tcPr>
          <w:p w14:paraId="2E7F880F" w14:textId="0B785680" w:rsidR="00476DEB" w:rsidRDefault="005F5A7F">
            <w:pPr>
              <w:pStyle w:val="PS"/>
              <w:spacing w:before="60" w:after="60"/>
              <w:rPr>
                <w:sz w:val="18"/>
              </w:rPr>
            </w:pPr>
            <w:r>
              <w:rPr>
                <w:sz w:val="18"/>
              </w:rPr>
              <w:t>Meadowside School</w:t>
            </w:r>
          </w:p>
        </w:tc>
      </w:tr>
      <w:tr w:rsidR="00476DEB" w14:paraId="728173F6" w14:textId="77777777" w:rsidTr="007259C8">
        <w:trPr>
          <w:cantSplit/>
          <w:trHeight w:val="300"/>
        </w:trPr>
        <w:tc>
          <w:tcPr>
            <w:tcW w:w="4650" w:type="dxa"/>
            <w:vMerge/>
            <w:tcBorders>
              <w:left w:val="nil"/>
              <w:bottom w:val="nil"/>
            </w:tcBorders>
          </w:tcPr>
          <w:p w14:paraId="49FCDD4B" w14:textId="77777777" w:rsidR="00476DEB" w:rsidRDefault="00476DEB">
            <w:pPr>
              <w:pStyle w:val="PS"/>
              <w:spacing w:before="120" w:after="60"/>
            </w:pPr>
          </w:p>
        </w:tc>
        <w:tc>
          <w:tcPr>
            <w:tcW w:w="2127" w:type="dxa"/>
            <w:tcBorders>
              <w:bottom w:val="single" w:sz="6" w:space="0" w:color="auto"/>
            </w:tcBorders>
          </w:tcPr>
          <w:p w14:paraId="04C26B2E" w14:textId="77777777" w:rsidR="00476DEB" w:rsidRDefault="00476DEB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3118" w:type="dxa"/>
            <w:tcBorders>
              <w:bottom w:val="single" w:sz="6" w:space="0" w:color="auto"/>
            </w:tcBorders>
          </w:tcPr>
          <w:p w14:paraId="31966A86" w14:textId="7E22D60F" w:rsidR="00476DEB" w:rsidRDefault="005F5A7F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C Turnbull November 2025</w:t>
            </w:r>
          </w:p>
        </w:tc>
      </w:tr>
    </w:tbl>
    <w:p w14:paraId="213F0A71" w14:textId="77777777" w:rsidR="007259C8" w:rsidRDefault="007259C8"/>
    <w:tbl>
      <w:tblPr>
        <w:tblW w:w="9895" w:type="dxa"/>
        <w:tblInd w:w="-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942"/>
        <w:gridCol w:w="1134"/>
        <w:gridCol w:w="3402"/>
        <w:gridCol w:w="1417"/>
      </w:tblGrid>
      <w:tr w:rsidR="00476DEB" w14:paraId="2A6A1D46" w14:textId="77777777" w:rsidTr="007259C8">
        <w:trPr>
          <w:cantSplit/>
        </w:trPr>
        <w:tc>
          <w:tcPr>
            <w:tcW w:w="9895" w:type="dxa"/>
            <w:gridSpan w:val="4"/>
            <w:tcBorders>
              <w:top w:val="nil"/>
              <w:left w:val="nil"/>
              <w:right w:val="nil"/>
            </w:tcBorders>
          </w:tcPr>
          <w:p w14:paraId="6B4AAA09" w14:textId="2396B2FB" w:rsidR="00476DEB" w:rsidRDefault="00476DEB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476DEB" w14:paraId="43395D26" w14:textId="77777777" w:rsidTr="007259C8">
        <w:tc>
          <w:tcPr>
            <w:tcW w:w="3942" w:type="dxa"/>
          </w:tcPr>
          <w:p w14:paraId="43F1BF9A" w14:textId="77777777" w:rsidR="00476DEB" w:rsidRPr="005B7C57" w:rsidRDefault="00476DEB">
            <w:pPr>
              <w:pStyle w:val="PS"/>
              <w:spacing w:before="120" w:after="6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Essential Personal Attributes</w:t>
            </w:r>
          </w:p>
        </w:tc>
        <w:tc>
          <w:tcPr>
            <w:tcW w:w="1134" w:type="dxa"/>
            <w:tcBorders>
              <w:right w:val="nil"/>
            </w:tcBorders>
          </w:tcPr>
          <w:p w14:paraId="2C504120" w14:textId="77777777" w:rsidR="00476DEB" w:rsidRPr="005B7C57" w:rsidRDefault="00476DEB">
            <w:pPr>
              <w:pStyle w:val="PS"/>
              <w:spacing w:before="60" w:after="6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  <w:tc>
          <w:tcPr>
            <w:tcW w:w="3402" w:type="dxa"/>
            <w:tcBorders>
              <w:left w:val="single" w:sz="12" w:space="0" w:color="auto"/>
            </w:tcBorders>
          </w:tcPr>
          <w:p w14:paraId="1DDF3BB9" w14:textId="77777777" w:rsidR="00476DEB" w:rsidRPr="005B7C57" w:rsidRDefault="00476DEB">
            <w:pPr>
              <w:pStyle w:val="PS"/>
              <w:spacing w:before="120" w:after="6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Desirable Personal Attributes</w:t>
            </w:r>
          </w:p>
        </w:tc>
        <w:tc>
          <w:tcPr>
            <w:tcW w:w="1417" w:type="dxa"/>
          </w:tcPr>
          <w:p w14:paraId="1802EC8B" w14:textId="77777777" w:rsidR="00476DEB" w:rsidRPr="005B7C57" w:rsidRDefault="00476DEB">
            <w:pPr>
              <w:pStyle w:val="PS"/>
              <w:spacing w:before="60" w:after="6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</w:tr>
      <w:tr w:rsidR="005F5A7F" w14:paraId="4D9D03CD" w14:textId="77777777" w:rsidTr="007259C8">
        <w:tc>
          <w:tcPr>
            <w:tcW w:w="9895" w:type="dxa"/>
            <w:gridSpan w:val="4"/>
          </w:tcPr>
          <w:p w14:paraId="70036740" w14:textId="4335C0EC" w:rsidR="005F5A7F" w:rsidRPr="005B7C57" w:rsidRDefault="005F5A7F" w:rsidP="005F5A7F">
            <w:pPr>
              <w:pStyle w:val="PS"/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Qualifications</w:t>
            </w:r>
          </w:p>
        </w:tc>
      </w:tr>
      <w:tr w:rsidR="005F5A7F" w14:paraId="1383E4B4" w14:textId="77777777" w:rsidTr="007259C8">
        <w:tc>
          <w:tcPr>
            <w:tcW w:w="3942" w:type="dxa"/>
          </w:tcPr>
          <w:p w14:paraId="2B93008F" w14:textId="46353647" w:rsidR="005F5A7F" w:rsidRPr="005B7C57" w:rsidRDefault="005F5A7F" w:rsidP="007259C8">
            <w:pPr>
              <w:pStyle w:val="PS"/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GCSE English and Maths grade 5/C or equivalent</w:t>
            </w:r>
          </w:p>
        </w:tc>
        <w:tc>
          <w:tcPr>
            <w:tcW w:w="1134" w:type="dxa"/>
            <w:tcBorders>
              <w:right w:val="nil"/>
            </w:tcBorders>
          </w:tcPr>
          <w:p w14:paraId="418930EF" w14:textId="2C08B466" w:rsidR="005F5A7F" w:rsidRPr="005B7C57" w:rsidRDefault="005F5A7F" w:rsidP="005F5A7F">
            <w:pPr>
              <w:pStyle w:val="PS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402" w:type="dxa"/>
            <w:tcBorders>
              <w:left w:val="single" w:sz="12" w:space="0" w:color="auto"/>
            </w:tcBorders>
          </w:tcPr>
          <w:p w14:paraId="47272980" w14:textId="06375883" w:rsidR="005F5A7F" w:rsidRPr="005B7C57" w:rsidRDefault="005F5A7F" w:rsidP="007259C8">
            <w:pPr>
              <w:pStyle w:val="PS"/>
              <w:spacing w:before="120" w:after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Administrative/IT/Finance National Qualifications Level 2 or equivalent (or working towards</w:t>
            </w:r>
            <w:r w:rsidR="005B7C57" w:rsidRPr="005B7C57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417" w:type="dxa"/>
          </w:tcPr>
          <w:p w14:paraId="446FE3D3" w14:textId="34D622D3" w:rsidR="005F5A7F" w:rsidRPr="005B7C57" w:rsidRDefault="005F5A7F" w:rsidP="005F5A7F">
            <w:pPr>
              <w:pStyle w:val="PS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</w:t>
            </w:r>
          </w:p>
        </w:tc>
      </w:tr>
      <w:tr w:rsidR="005F5A7F" w14:paraId="641F3E4F" w14:textId="77777777" w:rsidTr="007259C8">
        <w:tc>
          <w:tcPr>
            <w:tcW w:w="9895" w:type="dxa"/>
            <w:gridSpan w:val="4"/>
            <w:tcBorders>
              <w:bottom w:val="single" w:sz="6" w:space="0" w:color="auto"/>
            </w:tcBorders>
          </w:tcPr>
          <w:p w14:paraId="77C88EE7" w14:textId="4B5C05BC" w:rsidR="005F5A7F" w:rsidRPr="005B7C57" w:rsidRDefault="005F5A7F" w:rsidP="005F5A7F">
            <w:pPr>
              <w:pStyle w:val="PS"/>
              <w:spacing w:before="120" w:after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Experience</w:t>
            </w:r>
          </w:p>
        </w:tc>
      </w:tr>
      <w:tr w:rsidR="00476DEB" w14:paraId="536103F7" w14:textId="77777777" w:rsidTr="007259C8">
        <w:tc>
          <w:tcPr>
            <w:tcW w:w="3942" w:type="dxa"/>
            <w:tcBorders>
              <w:bottom w:val="nil"/>
            </w:tcBorders>
          </w:tcPr>
          <w:p w14:paraId="0C9B7040" w14:textId="194DA93C" w:rsidR="005F5A7F" w:rsidRPr="005B7C57" w:rsidRDefault="008D6A6B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Operational experience of administrative systems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310D8D8B" w14:textId="5DA6AE26" w:rsidR="00476DEB" w:rsidRPr="005B7C57" w:rsidRDefault="005F5A7F" w:rsidP="005F5A7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402" w:type="dxa"/>
            <w:tcBorders>
              <w:left w:val="single" w:sz="12" w:space="0" w:color="auto"/>
              <w:bottom w:val="nil"/>
            </w:tcBorders>
          </w:tcPr>
          <w:p w14:paraId="6B12FED7" w14:textId="5BE5953D" w:rsidR="00DF0E00" w:rsidRPr="005B7C57" w:rsidRDefault="005F5A7F" w:rsidP="007259C8">
            <w:pPr>
              <w:pStyle w:val="PS"/>
              <w:spacing w:before="120"/>
              <w:rPr>
                <w:rFonts w:cs="Arial"/>
                <w:bCs/>
                <w:sz w:val="22"/>
                <w:szCs w:val="22"/>
              </w:rPr>
            </w:pPr>
            <w:r w:rsidRPr="005B7C57">
              <w:rPr>
                <w:rFonts w:cs="Arial"/>
                <w:bCs/>
                <w:sz w:val="22"/>
                <w:szCs w:val="22"/>
              </w:rPr>
              <w:t>Experience of working in a school or educational setting</w:t>
            </w:r>
          </w:p>
        </w:tc>
        <w:tc>
          <w:tcPr>
            <w:tcW w:w="1417" w:type="dxa"/>
            <w:tcBorders>
              <w:bottom w:val="nil"/>
            </w:tcBorders>
          </w:tcPr>
          <w:p w14:paraId="10421D0C" w14:textId="1D98BD6C" w:rsidR="00476DEB" w:rsidRPr="005B7C57" w:rsidRDefault="005F5A7F" w:rsidP="005F5A7F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</w:t>
            </w:r>
          </w:p>
        </w:tc>
      </w:tr>
      <w:tr w:rsidR="005F5A7F" w14:paraId="2ACC9CF1" w14:textId="77777777" w:rsidTr="007259C8">
        <w:tc>
          <w:tcPr>
            <w:tcW w:w="3942" w:type="dxa"/>
            <w:tcBorders>
              <w:top w:val="nil"/>
              <w:bottom w:val="nil"/>
            </w:tcBorders>
          </w:tcPr>
          <w:p w14:paraId="3F8FC2FD" w14:textId="3FB466E0" w:rsidR="005F5A7F" w:rsidRPr="005B7C57" w:rsidRDefault="005F5A7F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 xml:space="preserve">Use of </w:t>
            </w:r>
            <w:r w:rsidR="005B7C57" w:rsidRPr="005B7C57">
              <w:rPr>
                <w:rFonts w:cs="Arial"/>
                <w:sz w:val="22"/>
                <w:szCs w:val="22"/>
              </w:rPr>
              <w:t xml:space="preserve">office </w:t>
            </w:r>
            <w:r w:rsidRPr="005B7C57">
              <w:rPr>
                <w:rFonts w:cs="Arial"/>
                <w:sz w:val="22"/>
                <w:szCs w:val="22"/>
              </w:rPr>
              <w:t>IT systems and equipment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09384851" w14:textId="4F85FA3C" w:rsidR="005F5A7F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nil"/>
            </w:tcBorders>
          </w:tcPr>
          <w:p w14:paraId="4F3B0E30" w14:textId="0B338475" w:rsidR="005F5A7F" w:rsidRPr="005B7C57" w:rsidRDefault="005F5A7F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Experience in general office environment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79C1B36" w14:textId="526D2052" w:rsidR="005F5A7F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</w:t>
            </w:r>
          </w:p>
        </w:tc>
      </w:tr>
      <w:tr w:rsidR="005F5A7F" w14:paraId="0CE384EF" w14:textId="77777777" w:rsidTr="007259C8">
        <w:tc>
          <w:tcPr>
            <w:tcW w:w="3942" w:type="dxa"/>
            <w:tcBorders>
              <w:top w:val="nil"/>
              <w:bottom w:val="nil"/>
            </w:tcBorders>
          </w:tcPr>
          <w:p w14:paraId="1E42B4F3" w14:textId="318CC4D9" w:rsidR="005F5A7F" w:rsidRPr="005B7C57" w:rsidRDefault="005F5A7F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Processing, maintaining and updating of administrative and financial records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00249743" w14:textId="440CF7BC" w:rsidR="005F5A7F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nil"/>
            </w:tcBorders>
          </w:tcPr>
          <w:p w14:paraId="16CB95AC" w14:textId="2C421EE1" w:rsidR="005F5A7F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Ability to work as part of a team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B39A109" w14:textId="1AD3F9EA" w:rsidR="005F5A7F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  <w:r w:rsidR="001D0877">
              <w:rPr>
                <w:rFonts w:cs="Arial"/>
                <w:sz w:val="22"/>
                <w:szCs w:val="22"/>
              </w:rPr>
              <w:t>/R</w:t>
            </w:r>
          </w:p>
        </w:tc>
      </w:tr>
      <w:tr w:rsidR="005B7C57" w14:paraId="30E3E073" w14:textId="77777777" w:rsidTr="007259C8">
        <w:tc>
          <w:tcPr>
            <w:tcW w:w="3942" w:type="dxa"/>
            <w:tcBorders>
              <w:top w:val="nil"/>
            </w:tcBorders>
          </w:tcPr>
          <w:p w14:paraId="43FF23CD" w14:textId="3EACDBF6" w:rsidR="005B7C57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Experience of working with the public (adults or children)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2E0D4BA3" w14:textId="01CD7BE2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</w:tcBorders>
          </w:tcPr>
          <w:p w14:paraId="4F1B6FBA" w14:textId="37E02041" w:rsidR="005B7C57" w:rsidRPr="005B7C57" w:rsidRDefault="005B7C57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6A99FF4B" w14:textId="77777777" w:rsidR="005B7C57" w:rsidRPr="005B7C57" w:rsidRDefault="005B7C57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5B7C57" w14:paraId="1141C4F9" w14:textId="77777777" w:rsidTr="007259C8">
        <w:tc>
          <w:tcPr>
            <w:tcW w:w="9895" w:type="dxa"/>
            <w:gridSpan w:val="4"/>
          </w:tcPr>
          <w:p w14:paraId="5FF691BC" w14:textId="5759F8D9" w:rsidR="005B7C57" w:rsidRPr="005B7C57" w:rsidRDefault="005B7C57" w:rsidP="005B7C57">
            <w:pPr>
              <w:pStyle w:val="PS"/>
              <w:spacing w:before="120" w:after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Knowledge and skills</w:t>
            </w:r>
          </w:p>
        </w:tc>
      </w:tr>
      <w:tr w:rsidR="005B7C57" w14:paraId="1B628357" w14:textId="77777777" w:rsidTr="007259C8">
        <w:tc>
          <w:tcPr>
            <w:tcW w:w="3942" w:type="dxa"/>
            <w:tcBorders>
              <w:bottom w:val="nil"/>
            </w:tcBorders>
          </w:tcPr>
          <w:p w14:paraId="35BF4DED" w14:textId="463F1511" w:rsidR="005B7C57" w:rsidRPr="005B7C57" w:rsidRDefault="007259C8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Knowledge of a</w:t>
            </w:r>
            <w:r w:rsidR="005B7C57" w:rsidRPr="005B7C57">
              <w:rPr>
                <w:rFonts w:cs="Arial"/>
                <w:sz w:val="22"/>
                <w:szCs w:val="22"/>
              </w:rPr>
              <w:t xml:space="preserve"> range of administrative activities including knowledge of various IT packages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71D52E5" w14:textId="3A89ED5F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402" w:type="dxa"/>
            <w:tcBorders>
              <w:left w:val="single" w:sz="12" w:space="0" w:color="auto"/>
              <w:bottom w:val="nil"/>
            </w:tcBorders>
          </w:tcPr>
          <w:p w14:paraId="0B01CDD9" w14:textId="40E2675A" w:rsidR="005B7C57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Knowledge of financial procedures</w:t>
            </w:r>
          </w:p>
        </w:tc>
        <w:tc>
          <w:tcPr>
            <w:tcW w:w="1417" w:type="dxa"/>
            <w:tcBorders>
              <w:bottom w:val="nil"/>
            </w:tcBorders>
          </w:tcPr>
          <w:p w14:paraId="5F42A937" w14:textId="5F7DE218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</w:tr>
      <w:tr w:rsidR="005B7C57" w14:paraId="03405915" w14:textId="77777777" w:rsidTr="007259C8">
        <w:tc>
          <w:tcPr>
            <w:tcW w:w="3942" w:type="dxa"/>
            <w:tcBorders>
              <w:top w:val="nil"/>
              <w:bottom w:val="nil"/>
            </w:tcBorders>
          </w:tcPr>
          <w:p w14:paraId="2E765D16" w14:textId="03663970" w:rsidR="005B7C57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Effective interpersonal communication skills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0DDDE731" w14:textId="6D27C9ED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I</w:t>
            </w:r>
            <w:r w:rsidR="001D0877">
              <w:rPr>
                <w:rFonts w:cs="Arial"/>
                <w:sz w:val="22"/>
                <w:szCs w:val="22"/>
              </w:rPr>
              <w:t>/R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nil"/>
            </w:tcBorders>
          </w:tcPr>
          <w:p w14:paraId="14FB003F" w14:textId="30503D55" w:rsidR="005B7C57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Knowledge of safeguarding and data protection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C452243" w14:textId="5FC225EB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I</w:t>
            </w:r>
          </w:p>
        </w:tc>
      </w:tr>
      <w:tr w:rsidR="005B7C57" w14:paraId="2822BCC7" w14:textId="77777777" w:rsidTr="007259C8">
        <w:tc>
          <w:tcPr>
            <w:tcW w:w="3942" w:type="dxa"/>
            <w:tcBorders>
              <w:top w:val="nil"/>
              <w:bottom w:val="nil"/>
            </w:tcBorders>
          </w:tcPr>
          <w:p w14:paraId="63FA5B95" w14:textId="636B7843" w:rsidR="005B7C57" w:rsidRPr="005B7C57" w:rsidRDefault="005B7C57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Excellent organisational skills and ability to prioritise tasks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16984ECE" w14:textId="37D2D93D" w:rsidR="005B7C57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  <w:r w:rsidR="001D0877">
              <w:rPr>
                <w:rFonts w:cs="Arial"/>
                <w:sz w:val="22"/>
                <w:szCs w:val="22"/>
              </w:rPr>
              <w:t>/R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nil"/>
            </w:tcBorders>
          </w:tcPr>
          <w:p w14:paraId="6C13E8FC" w14:textId="77777777" w:rsidR="005B7C57" w:rsidRPr="005B7C57" w:rsidRDefault="005B7C57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2DDF592" w14:textId="77777777" w:rsidR="005B7C57" w:rsidRPr="005B7C57" w:rsidRDefault="005B7C57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476DEB" w14:paraId="5C4D7C71" w14:textId="77777777" w:rsidTr="007259C8">
        <w:tc>
          <w:tcPr>
            <w:tcW w:w="3942" w:type="dxa"/>
            <w:tcBorders>
              <w:top w:val="nil"/>
            </w:tcBorders>
          </w:tcPr>
          <w:p w14:paraId="0663FB1C" w14:textId="47B4021E" w:rsidR="00476DEB" w:rsidRPr="005B7C57" w:rsidRDefault="00DF0E00" w:rsidP="007259C8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Good ICT skills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55AF1891" w14:textId="7928ECCC" w:rsidR="00476DEB" w:rsidRPr="005B7C57" w:rsidRDefault="005B7C57" w:rsidP="005B7C57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402" w:type="dxa"/>
            <w:tcBorders>
              <w:top w:val="nil"/>
              <w:left w:val="single" w:sz="12" w:space="0" w:color="auto"/>
            </w:tcBorders>
          </w:tcPr>
          <w:p w14:paraId="04D2792E" w14:textId="77777777" w:rsidR="00476DEB" w:rsidRPr="005B7C57" w:rsidRDefault="00476DEB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4B8C3156" w14:textId="77777777" w:rsidR="00476DEB" w:rsidRPr="005B7C57" w:rsidRDefault="00476DEB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5B7C57" w14:paraId="1C4E635A" w14:textId="77777777" w:rsidTr="007259C8">
        <w:tc>
          <w:tcPr>
            <w:tcW w:w="9895" w:type="dxa"/>
            <w:gridSpan w:val="4"/>
          </w:tcPr>
          <w:p w14:paraId="455656D8" w14:textId="6E0148B3" w:rsidR="005B7C57" w:rsidRPr="005B7C57" w:rsidRDefault="005B7C57" w:rsidP="005B7C57">
            <w:pPr>
              <w:pStyle w:val="PS"/>
              <w:spacing w:before="120" w:after="120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b/>
                <w:sz w:val="22"/>
                <w:szCs w:val="22"/>
              </w:rPr>
              <w:t>Special Requirements</w:t>
            </w:r>
          </w:p>
        </w:tc>
      </w:tr>
      <w:tr w:rsidR="00476DEB" w14:paraId="354A8BF1" w14:textId="77777777" w:rsidTr="007259C8">
        <w:tc>
          <w:tcPr>
            <w:tcW w:w="3942" w:type="dxa"/>
          </w:tcPr>
          <w:p w14:paraId="16433044" w14:textId="77777777" w:rsidR="00476DEB" w:rsidRPr="005B7C57" w:rsidRDefault="00476DEB" w:rsidP="005B7C57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2A9F511C" w14:textId="77777777" w:rsidR="00476DEB" w:rsidRPr="005B7C57" w:rsidRDefault="00476DEB">
            <w:pPr>
              <w:pStyle w:val="PS"/>
              <w:rPr>
                <w:rFonts w:cs="Arial"/>
                <w:sz w:val="22"/>
                <w:szCs w:val="22"/>
              </w:rPr>
            </w:pPr>
          </w:p>
          <w:p w14:paraId="209242A1" w14:textId="77777777" w:rsidR="00476DEB" w:rsidRPr="005B7C57" w:rsidRDefault="00476DEB">
            <w:pPr>
              <w:pStyle w:val="PS"/>
              <w:rPr>
                <w:rFonts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left w:val="single" w:sz="12" w:space="0" w:color="auto"/>
            </w:tcBorders>
          </w:tcPr>
          <w:p w14:paraId="2612DA7B" w14:textId="77777777" w:rsidR="00476DEB" w:rsidRPr="005B7C57" w:rsidRDefault="00476DEB">
            <w:pPr>
              <w:pStyle w:val="PS"/>
              <w:rPr>
                <w:rFonts w:cs="Arial"/>
                <w:sz w:val="22"/>
                <w:szCs w:val="22"/>
              </w:rPr>
            </w:pPr>
          </w:p>
          <w:p w14:paraId="48C6F9B2" w14:textId="4596C968" w:rsidR="00476DEB" w:rsidRPr="005B7C57" w:rsidRDefault="00662503" w:rsidP="007259C8">
            <w:pPr>
              <w:pStyle w:val="PS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Experience of handling cash</w:t>
            </w:r>
          </w:p>
        </w:tc>
        <w:tc>
          <w:tcPr>
            <w:tcW w:w="1417" w:type="dxa"/>
          </w:tcPr>
          <w:p w14:paraId="146606E5" w14:textId="77777777" w:rsidR="00476DEB" w:rsidRPr="005B7C57" w:rsidRDefault="00476DEB">
            <w:pPr>
              <w:pStyle w:val="PS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 xml:space="preserve"> </w:t>
            </w:r>
          </w:p>
          <w:p w14:paraId="292341E1" w14:textId="05E9857B" w:rsidR="00476DEB" w:rsidRPr="005B7C57" w:rsidRDefault="005B7C57" w:rsidP="005B7C57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  <w:p w14:paraId="48A3218A" w14:textId="77777777" w:rsidR="00476DEB" w:rsidRPr="005B7C57" w:rsidRDefault="00476DEB">
            <w:pPr>
              <w:pStyle w:val="PS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14:paraId="07E76A1B" w14:textId="77777777" w:rsidR="00476DEB" w:rsidRDefault="00476DEB">
      <w:pPr>
        <w:pStyle w:val="PS"/>
        <w:spacing w:before="120"/>
        <w:rPr>
          <w:b/>
          <w:sz w:val="18"/>
        </w:rPr>
      </w:pPr>
    </w:p>
    <w:p w14:paraId="02D28D40" w14:textId="284A22AB" w:rsidR="005F5A7F" w:rsidRPr="007259C8" w:rsidRDefault="005F5A7F" w:rsidP="005F5A7F">
      <w:pPr>
        <w:pStyle w:val="PS"/>
        <w:spacing w:before="120"/>
        <w:rPr>
          <w:b/>
          <w:sz w:val="22"/>
          <w:szCs w:val="22"/>
        </w:rPr>
      </w:pPr>
      <w:r w:rsidRPr="007259C8">
        <w:rPr>
          <w:b/>
          <w:sz w:val="22"/>
          <w:szCs w:val="22"/>
          <w:u w:val="single"/>
        </w:rPr>
        <w:t>Key</w:t>
      </w:r>
    </w:p>
    <w:p w14:paraId="2A25A94A" w14:textId="6963913B" w:rsidR="005F5A7F" w:rsidRPr="007259C8" w:rsidRDefault="005F5A7F" w:rsidP="005F5A7F">
      <w:pPr>
        <w:pStyle w:val="PS"/>
        <w:spacing w:before="120"/>
        <w:rPr>
          <w:b/>
          <w:sz w:val="22"/>
          <w:szCs w:val="22"/>
        </w:rPr>
      </w:pPr>
      <w:r w:rsidRPr="007259C8">
        <w:rPr>
          <w:b/>
          <w:sz w:val="22"/>
          <w:szCs w:val="22"/>
        </w:rPr>
        <w:t>A: Application</w:t>
      </w:r>
    </w:p>
    <w:p w14:paraId="070DB09E" w14:textId="7EEC2007" w:rsidR="005F5A7F" w:rsidRDefault="005F5A7F" w:rsidP="005F5A7F">
      <w:pPr>
        <w:pStyle w:val="PS"/>
        <w:spacing w:before="120"/>
        <w:rPr>
          <w:b/>
          <w:sz w:val="22"/>
          <w:szCs w:val="22"/>
        </w:rPr>
      </w:pPr>
      <w:r w:rsidRPr="007259C8">
        <w:rPr>
          <w:b/>
          <w:sz w:val="22"/>
          <w:szCs w:val="22"/>
        </w:rPr>
        <w:t>I: Interview</w:t>
      </w:r>
    </w:p>
    <w:p w14:paraId="6338ABC3" w14:textId="75FD49B9" w:rsidR="001D0877" w:rsidRPr="007259C8" w:rsidRDefault="001D0877" w:rsidP="005F5A7F">
      <w:pPr>
        <w:pStyle w:val="PS"/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R: Reference</w:t>
      </w:r>
    </w:p>
    <w:sectPr w:rsidR="001D0877" w:rsidRPr="007259C8" w:rsidSect="005B7C5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9" w:h="16834" w:code="9"/>
      <w:pgMar w:top="1134" w:right="1134" w:bottom="1134" w:left="1134" w:header="288" w:footer="57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01090" w14:textId="77777777" w:rsidR="0071026F" w:rsidRDefault="0071026F">
      <w:r>
        <w:separator/>
      </w:r>
    </w:p>
  </w:endnote>
  <w:endnote w:type="continuationSeparator" w:id="0">
    <w:p w14:paraId="69B56180" w14:textId="77777777" w:rsidR="0071026F" w:rsidRDefault="0071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6AA61" w14:textId="77777777" w:rsidR="00476DEB" w:rsidRDefault="00476DEB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6C933A6E" w14:textId="77777777" w:rsidR="00476DEB" w:rsidRDefault="00476DEB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C507F" w14:textId="77777777" w:rsidR="00476DEB" w:rsidRDefault="00476DEB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662503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662503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7E2D3" w14:textId="77777777" w:rsidR="0071026F" w:rsidRDefault="0071026F">
      <w:r>
        <w:separator/>
      </w:r>
    </w:p>
  </w:footnote>
  <w:footnote w:type="continuationSeparator" w:id="0">
    <w:p w14:paraId="6609F36B" w14:textId="77777777" w:rsidR="0071026F" w:rsidRDefault="00710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DA5D5" w14:textId="1B82496D" w:rsidR="000C3D91" w:rsidRDefault="000C3D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80131" w14:textId="70478D79" w:rsidR="000C3D91" w:rsidRDefault="000C3D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6CE14" w14:textId="123878E3" w:rsidR="00476DEB" w:rsidRDefault="00476DEB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38826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59B06E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868006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01E51BD"/>
    <w:multiLevelType w:val="hybridMultilevel"/>
    <w:tmpl w:val="FE188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A63523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3B6236D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AD740F6"/>
    <w:multiLevelType w:val="hybridMultilevel"/>
    <w:tmpl w:val="A4442C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6E3688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477ECD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D53111"/>
    <w:multiLevelType w:val="hybridMultilevel"/>
    <w:tmpl w:val="486826B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E6691F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37C22F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700160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A387AA9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F606A0D"/>
    <w:multiLevelType w:val="hybridMultilevel"/>
    <w:tmpl w:val="EB7805B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3E203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2216183"/>
    <w:multiLevelType w:val="hybridMultilevel"/>
    <w:tmpl w:val="18C0C8A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751538"/>
    <w:multiLevelType w:val="singleLevel"/>
    <w:tmpl w:val="7E44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8"/>
      </w:rPr>
    </w:lvl>
  </w:abstractNum>
  <w:num w:numId="1" w16cid:durableId="184694114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206337298">
    <w:abstractNumId w:val="11"/>
  </w:num>
  <w:num w:numId="3" w16cid:durableId="257369564">
    <w:abstractNumId w:val="6"/>
  </w:num>
  <w:num w:numId="4" w16cid:durableId="791093533">
    <w:abstractNumId w:val="8"/>
  </w:num>
  <w:num w:numId="5" w16cid:durableId="144010364">
    <w:abstractNumId w:val="9"/>
  </w:num>
  <w:num w:numId="6" w16cid:durableId="303240202">
    <w:abstractNumId w:val="5"/>
  </w:num>
  <w:num w:numId="7" w16cid:durableId="1825121314">
    <w:abstractNumId w:val="14"/>
  </w:num>
  <w:num w:numId="8" w16cid:durableId="1405371041">
    <w:abstractNumId w:val="16"/>
  </w:num>
  <w:num w:numId="9" w16cid:durableId="1275333843">
    <w:abstractNumId w:val="3"/>
  </w:num>
  <w:num w:numId="10" w16cid:durableId="700009755">
    <w:abstractNumId w:val="13"/>
  </w:num>
  <w:num w:numId="11" w16cid:durableId="1013188286">
    <w:abstractNumId w:val="12"/>
  </w:num>
  <w:num w:numId="12" w16cid:durableId="1656832275">
    <w:abstractNumId w:val="2"/>
  </w:num>
  <w:num w:numId="13" w16cid:durableId="767309044">
    <w:abstractNumId w:val="18"/>
  </w:num>
  <w:num w:numId="14" w16cid:durableId="618682808">
    <w:abstractNumId w:val="1"/>
  </w:num>
  <w:num w:numId="15" w16cid:durableId="790056360">
    <w:abstractNumId w:val="4"/>
  </w:num>
  <w:num w:numId="16" w16cid:durableId="1842164075">
    <w:abstractNumId w:val="7"/>
  </w:num>
  <w:num w:numId="17" w16cid:durableId="113133295">
    <w:abstractNumId w:val="17"/>
  </w:num>
  <w:num w:numId="18" w16cid:durableId="2141262920">
    <w:abstractNumId w:val="15"/>
  </w:num>
  <w:num w:numId="19" w16cid:durableId="8201909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9E"/>
    <w:rsid w:val="000C3D91"/>
    <w:rsid w:val="00134DEE"/>
    <w:rsid w:val="00147A63"/>
    <w:rsid w:val="001C0819"/>
    <w:rsid w:val="001D0877"/>
    <w:rsid w:val="001D5AA8"/>
    <w:rsid w:val="00243802"/>
    <w:rsid w:val="00254D36"/>
    <w:rsid w:val="002E795B"/>
    <w:rsid w:val="002F51DF"/>
    <w:rsid w:val="00347C51"/>
    <w:rsid w:val="00355D13"/>
    <w:rsid w:val="00383F79"/>
    <w:rsid w:val="003A3EB0"/>
    <w:rsid w:val="003E4393"/>
    <w:rsid w:val="003F21F5"/>
    <w:rsid w:val="00450509"/>
    <w:rsid w:val="00476DEB"/>
    <w:rsid w:val="005B7C57"/>
    <w:rsid w:val="005F5A7F"/>
    <w:rsid w:val="00654B3D"/>
    <w:rsid w:val="00657458"/>
    <w:rsid w:val="00662503"/>
    <w:rsid w:val="006B5E3A"/>
    <w:rsid w:val="006C3A50"/>
    <w:rsid w:val="006D757F"/>
    <w:rsid w:val="00705F94"/>
    <w:rsid w:val="0071026F"/>
    <w:rsid w:val="007259C8"/>
    <w:rsid w:val="007A7CBF"/>
    <w:rsid w:val="007E3398"/>
    <w:rsid w:val="008D6A6B"/>
    <w:rsid w:val="00962F89"/>
    <w:rsid w:val="009849DB"/>
    <w:rsid w:val="00986BFB"/>
    <w:rsid w:val="009C72D4"/>
    <w:rsid w:val="00A52260"/>
    <w:rsid w:val="00AE7146"/>
    <w:rsid w:val="00AF289F"/>
    <w:rsid w:val="00BE2418"/>
    <w:rsid w:val="00C0283B"/>
    <w:rsid w:val="00C14C55"/>
    <w:rsid w:val="00C659D8"/>
    <w:rsid w:val="00C80EB0"/>
    <w:rsid w:val="00D1786F"/>
    <w:rsid w:val="00D540F5"/>
    <w:rsid w:val="00D62ED7"/>
    <w:rsid w:val="00D651C5"/>
    <w:rsid w:val="00DF0E00"/>
    <w:rsid w:val="00DF3E7B"/>
    <w:rsid w:val="00E03805"/>
    <w:rsid w:val="00E552DA"/>
    <w:rsid w:val="00E90D3F"/>
    <w:rsid w:val="00EC653C"/>
    <w:rsid w:val="00ED775A"/>
    <w:rsid w:val="00F26D81"/>
    <w:rsid w:val="00F33387"/>
    <w:rsid w:val="00F52882"/>
    <w:rsid w:val="00F57C9E"/>
    <w:rsid w:val="00FA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5A9CCA"/>
  <w15:chartTrackingRefBased/>
  <w15:docId w15:val="{86764013-1DD2-49B1-8B92-D8E696FB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432"/>
      </w:tabs>
      <w:overflowPunct/>
      <w:autoSpaceDE/>
      <w:autoSpaceDN/>
      <w:adjustRightInd/>
      <w:ind w:left="432" w:hanging="432"/>
      <w:jc w:val="both"/>
      <w:textAlignment w:val="auto"/>
    </w:pPr>
    <w:rPr>
      <w:sz w:val="20"/>
    </w:rPr>
  </w:style>
  <w:style w:type="paragraph" w:styleId="BalloonText">
    <w:name w:val="Balloon Text"/>
    <w:basedOn w:val="Normal"/>
    <w:semiHidden/>
    <w:rsid w:val="00AE71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eanhump\Local%20Settings\Temp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tiondate xmlns="eeb63582-0871-41ef-a29c-da963054f282">2017-10-12T23:00:00+00:00</creationdate>
    <lc95795935bc4e8e886b312418207190 xmlns="eeb63582-0871-41ef-a29c-da963054f282">
      <Terms xmlns="http://schemas.microsoft.com/office/infopath/2007/PartnerControls">
        <TermInfo xmlns="http://schemas.microsoft.com/office/infopath/2007/PartnerControls">
          <TermName xmlns="http://schemas.microsoft.com/office/infopath/2007/PartnerControls">Job Description</TermName>
          <TermId xmlns="http://schemas.microsoft.com/office/infopath/2007/PartnerControls">5c55d0c0-0e03-43aa-bf2d-0c0252ddfbb8</TermId>
        </TermInfo>
      </Terms>
    </lc95795935bc4e8e886b312418207190>
    <TaxCatchAll xmlns="eeb63582-0871-41ef-a29c-da963054f282">
      <Value>5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ESCOM Generic Document" ma:contentTypeID="0x010100A86F27F756DBC0418C09678BA86EB3B70058DE7E52DDABD349A3194D0B9EE3E41C" ma:contentTypeVersion="7" ma:contentTypeDescription="Create a new document." ma:contentTypeScope="" ma:versionID="b1c98b628ac3137796baa919d471f423">
  <xsd:schema xmlns:xsd="http://www.w3.org/2001/XMLSchema" xmlns:xs="http://www.w3.org/2001/XMLSchema" xmlns:p="http://schemas.microsoft.com/office/2006/metadata/properties" xmlns:ns2="eeb63582-0871-41ef-a29c-da963054f282" xmlns:ns3="9b56a16d-45b4-401b-8941-9df597b87d7f" targetNamespace="http://schemas.microsoft.com/office/2006/metadata/properties" ma:root="true" ma:fieldsID="a0382757616cd01cbf88858b6bf6c1bb" ns2:_="" ns3:_="">
    <xsd:import namespace="eeb63582-0871-41ef-a29c-da963054f282"/>
    <xsd:import namespace="9b56a16d-45b4-401b-8941-9df597b87d7f"/>
    <xsd:element name="properties">
      <xsd:complexType>
        <xsd:sequence>
          <xsd:element name="documentManagement">
            <xsd:complexType>
              <xsd:all>
                <xsd:element ref="ns2:lc95795935bc4e8e886b312418207190" minOccurs="0"/>
                <xsd:element ref="ns2:TaxCatchAll" minOccurs="0"/>
                <xsd:element ref="ns2:TaxCatchAllLabel" minOccurs="0"/>
                <xsd:element ref="ns2:cre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63582-0871-41ef-a29c-da963054f282" elementFormDefault="qualified">
    <xsd:import namespace="http://schemas.microsoft.com/office/2006/documentManagement/types"/>
    <xsd:import namespace="http://schemas.microsoft.com/office/infopath/2007/PartnerControls"/>
    <xsd:element name="lc95795935bc4e8e886b312418207190" ma:index="8" ma:taxonomy="true" ma:internalName="lc95795935bc4e8e886b312418207190" ma:taxonomyFieldName="Document_x0020_Type" ma:displayName="Document Type" ma:default="2;#Correspondence|2573c02c-16cb-4f4e-a241-b5237933b26a" ma:fieldId="{5c957959-35bc-4e8e-886b-312418207190}" ma:taxonomyMulti="true" ma:sspId="ff1c9c85-ee79-48aa-ac84-110f99001282" ma:termSetId="ab6fb0e8-1301-4598-8190-1a1bedac9e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aa979229-95bf-4d50-b425-d41cd89a2629}" ma:internalName="TaxCatchAll" ma:showField="CatchAllData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aa979229-95bf-4d50-b425-d41cd89a2629}" ma:internalName="TaxCatchAllLabel" ma:readOnly="true" ma:showField="CatchAllDataLabel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reationdate" ma:index="12" nillable="true" ma:displayName="Creation Date" ma:default="[today]" ma:format="DateOnly" ma:internalName="crea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a16d-45b4-401b-8941-9df597b87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6C93D-71A1-4BAE-AF93-0BF34E18F54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BD55E6F-1023-46E4-8DB0-8B1C50EEE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1960B-4CD2-49E0-98C6-825DB427C051}">
  <ds:schemaRefs>
    <ds:schemaRef ds:uri="http://schemas.microsoft.com/office/2006/metadata/properties"/>
    <ds:schemaRef ds:uri="http://schemas.microsoft.com/office/infopath/2007/PartnerControls"/>
    <ds:schemaRef ds:uri="eeb63582-0871-41ef-a29c-da963054f282"/>
  </ds:schemaRefs>
</ds:datastoreItem>
</file>

<file path=customXml/itemProps4.xml><?xml version="1.0" encoding="utf-8"?>
<ds:datastoreItem xmlns:ds="http://schemas.openxmlformats.org/officeDocument/2006/customXml" ds:itemID="{B65EFD55-4818-4728-881D-03B945F23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63582-0871-41ef-a29c-da963054f282"/>
    <ds:schemaRef ds:uri="9b56a16d-45b4-401b-8941-9df597b87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M23 Admin &amp; Finance Level 2</vt:lpstr>
    </vt:vector>
  </TitlesOfParts>
  <Manager>GC</Manager>
  <Company>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M23 Admin &amp; Finance Level 2</dc:title>
  <dc:subject/>
  <dc:creator>jeanhump</dc:creator>
  <cp:keywords>KEEP</cp:keywords>
  <cp:lastModifiedBy>Miller, Claire P.</cp:lastModifiedBy>
  <cp:revision>2</cp:revision>
  <cp:lastPrinted>2013-09-02T09:31:00Z</cp:lastPrinted>
  <dcterms:created xsi:type="dcterms:W3CDTF">2026-06-24T11:40:00Z</dcterms:created>
  <dcterms:modified xsi:type="dcterms:W3CDTF">2026-06-24T11:40:00Z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Type">
    <vt:lpwstr>5;#Job Description|5c55d0c0-0e03-43aa-bf2d-0c0252ddfbb8</vt:lpwstr>
  </property>
</Properties>
</file>