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900"/>
        <w:gridCol w:w="5387"/>
        <w:gridCol w:w="1134"/>
        <w:gridCol w:w="996"/>
        <w:gridCol w:w="5099"/>
        <w:gridCol w:w="1141"/>
      </w:tblGrid>
      <w:tr w:rsidR="00F126C3" w14:paraId="3EAD2075" w14:textId="77777777" w:rsidTr="001E7FAE">
        <w:tblPrEx>
          <w:tblCellMar>
            <w:top w:w="0" w:type="dxa"/>
            <w:bottom w:w="0" w:type="dxa"/>
          </w:tblCellMar>
        </w:tblPrEx>
        <w:trPr>
          <w:cantSplit/>
          <w:trHeight w:val="374"/>
        </w:trPr>
        <w:tc>
          <w:tcPr>
            <w:tcW w:w="7287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14:paraId="1A41C7D0" w14:textId="4D4984FD" w:rsidR="00F126C3" w:rsidRPr="005A6AC6" w:rsidRDefault="00846763" w:rsidP="00F126C3">
            <w:pPr>
              <w:pStyle w:val="PS"/>
            </w:pPr>
            <w:r w:rsidRPr="00E6524E">
              <w:rPr>
                <w:rFonts w:cs="Arial"/>
                <w:noProof/>
                <w:szCs w:val="24"/>
              </w:rPr>
              <w:drawing>
                <wp:inline distT="0" distB="0" distL="0" distR="0" wp14:anchorId="6DF54E8D" wp14:editId="5DEDA791">
                  <wp:extent cx="819150" cy="7143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26C3">
              <w:rPr>
                <w:b/>
              </w:rPr>
              <w:t xml:space="preserve">                 </w:t>
            </w:r>
            <w:r w:rsidR="00F126C3" w:rsidRPr="005A6AC6">
              <w:rPr>
                <w:b/>
                <w:sz w:val="28"/>
                <w:szCs w:val="28"/>
              </w:rPr>
              <w:t>Employee Specification Form</w:t>
            </w:r>
          </w:p>
        </w:tc>
        <w:tc>
          <w:tcPr>
            <w:tcW w:w="2130" w:type="dxa"/>
            <w:gridSpan w:val="2"/>
          </w:tcPr>
          <w:p w14:paraId="689B235E" w14:textId="77777777" w:rsidR="00F126C3" w:rsidRDefault="00F126C3" w:rsidP="00F126C3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22A8BED1" w14:textId="77777777" w:rsidR="00F126C3" w:rsidRPr="00E90FE3" w:rsidRDefault="00F126C3" w:rsidP="00F126C3">
            <w:pPr>
              <w:spacing w:before="60" w:after="60"/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E90FE3">
                  <w:rPr>
                    <w:sz w:val="20"/>
                  </w:rPr>
                  <w:t>GREAT</w:t>
                </w:r>
              </w:smartTag>
              <w:r w:rsidRPr="00E90FE3">
                <w:rPr>
                  <w:sz w:val="20"/>
                </w:rPr>
                <w:t xml:space="preserve"> </w:t>
              </w:r>
              <w:smartTag w:uri="urn:schemas-microsoft-com:office:smarttags" w:element="PlaceName">
                <w:r w:rsidRPr="00E90FE3">
                  <w:rPr>
                    <w:sz w:val="20"/>
                  </w:rPr>
                  <w:t>MEOLS</w:t>
                </w:r>
              </w:smartTag>
              <w:r w:rsidRPr="00E90FE3">
                <w:rPr>
                  <w:sz w:val="20"/>
                </w:rPr>
                <w:t xml:space="preserve"> </w:t>
              </w:r>
              <w:smartTag w:uri="urn:schemas-microsoft-com:office:smarttags" w:element="PlaceType">
                <w:r w:rsidRPr="00E90FE3">
                  <w:rPr>
                    <w:sz w:val="20"/>
                  </w:rPr>
                  <w:t>PRIMARY SCHOOL</w:t>
                </w:r>
              </w:smartTag>
            </w:smartTag>
          </w:p>
        </w:tc>
      </w:tr>
      <w:tr w:rsidR="00F126C3" w14:paraId="7A1D7579" w14:textId="77777777" w:rsidTr="001E7FA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7287" w:type="dxa"/>
            <w:gridSpan w:val="2"/>
            <w:vMerge/>
            <w:tcBorders>
              <w:left w:val="nil"/>
              <w:bottom w:val="nil"/>
            </w:tcBorders>
          </w:tcPr>
          <w:p w14:paraId="12C2FBC1" w14:textId="77777777" w:rsidR="00F126C3" w:rsidRDefault="00F126C3" w:rsidP="00F126C3">
            <w:pPr>
              <w:pStyle w:val="PS"/>
              <w:spacing w:before="120" w:after="60"/>
            </w:pPr>
          </w:p>
        </w:tc>
        <w:tc>
          <w:tcPr>
            <w:tcW w:w="2130" w:type="dxa"/>
            <w:gridSpan w:val="2"/>
          </w:tcPr>
          <w:p w14:paraId="5D40C705" w14:textId="77777777" w:rsidR="00F126C3" w:rsidRDefault="00F126C3" w:rsidP="00F126C3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191FF598" w14:textId="77777777" w:rsidR="00F126C3" w:rsidRPr="00E90FE3" w:rsidRDefault="00C65D8B" w:rsidP="00F126C3">
            <w:pPr>
              <w:spacing w:before="60" w:after="60"/>
              <w:rPr>
                <w:sz w:val="20"/>
              </w:rPr>
            </w:pPr>
            <w:r>
              <w:rPr>
                <w:sz w:val="20"/>
              </w:rPr>
              <w:t>Teaching Assistant – Level 3</w:t>
            </w:r>
            <w:r w:rsidR="00E26F75" w:rsidRPr="00E26F75">
              <w:rPr>
                <w:sz w:val="20"/>
              </w:rPr>
              <w:t xml:space="preserve"> (Fixed Term)</w:t>
            </w:r>
          </w:p>
        </w:tc>
      </w:tr>
      <w:tr w:rsidR="00F126C3" w14:paraId="768B7F6E" w14:textId="77777777" w:rsidTr="001E7FAE">
        <w:tblPrEx>
          <w:tblCellMar>
            <w:top w:w="0" w:type="dxa"/>
            <w:bottom w:w="0" w:type="dxa"/>
          </w:tblCellMar>
        </w:tblPrEx>
        <w:trPr>
          <w:cantSplit/>
          <w:trHeight w:val="374"/>
        </w:trPr>
        <w:tc>
          <w:tcPr>
            <w:tcW w:w="7287" w:type="dxa"/>
            <w:gridSpan w:val="2"/>
            <w:vMerge/>
            <w:tcBorders>
              <w:left w:val="nil"/>
              <w:bottom w:val="nil"/>
            </w:tcBorders>
          </w:tcPr>
          <w:p w14:paraId="57309812" w14:textId="77777777" w:rsidR="00F126C3" w:rsidRDefault="00F126C3" w:rsidP="00F126C3">
            <w:pPr>
              <w:pStyle w:val="PS"/>
              <w:spacing w:before="120" w:after="60"/>
            </w:pPr>
          </w:p>
        </w:tc>
        <w:tc>
          <w:tcPr>
            <w:tcW w:w="2130" w:type="dxa"/>
            <w:gridSpan w:val="2"/>
            <w:tcBorders>
              <w:bottom w:val="single" w:sz="6" w:space="0" w:color="auto"/>
            </w:tcBorders>
          </w:tcPr>
          <w:p w14:paraId="7E46C0C7" w14:textId="77777777" w:rsidR="00F126C3" w:rsidRDefault="00F126C3" w:rsidP="00F126C3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7B5E951D" w14:textId="77777777" w:rsidR="00F126C3" w:rsidRPr="005C6C51" w:rsidRDefault="00F126C3" w:rsidP="00F126C3">
            <w:pPr>
              <w:pStyle w:val="PS"/>
              <w:spacing w:before="60" w:after="60"/>
              <w:rPr>
                <w:sz w:val="20"/>
              </w:rPr>
            </w:pPr>
            <w:r w:rsidRPr="005C6C51">
              <w:rPr>
                <w:sz w:val="20"/>
              </w:rPr>
              <w:t>Oak Trees MAT</w:t>
            </w:r>
          </w:p>
        </w:tc>
      </w:tr>
      <w:tr w:rsidR="00F126C3" w14:paraId="3DA06723" w14:textId="77777777" w:rsidTr="001E7FA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7287" w:type="dxa"/>
            <w:gridSpan w:val="2"/>
            <w:vMerge/>
            <w:tcBorders>
              <w:left w:val="nil"/>
              <w:bottom w:val="nil"/>
            </w:tcBorders>
          </w:tcPr>
          <w:p w14:paraId="60A48F94" w14:textId="77777777" w:rsidR="00F126C3" w:rsidRDefault="00F126C3" w:rsidP="00F126C3">
            <w:pPr>
              <w:pStyle w:val="PS"/>
              <w:spacing w:before="120" w:after="60"/>
            </w:pPr>
          </w:p>
        </w:tc>
        <w:tc>
          <w:tcPr>
            <w:tcW w:w="2130" w:type="dxa"/>
            <w:gridSpan w:val="2"/>
            <w:tcBorders>
              <w:bottom w:val="single" w:sz="6" w:space="0" w:color="auto"/>
            </w:tcBorders>
          </w:tcPr>
          <w:p w14:paraId="2424FAE8" w14:textId="77777777" w:rsidR="00F126C3" w:rsidRDefault="00F126C3" w:rsidP="00F126C3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39BA5D77" w14:textId="77777777" w:rsidR="00F126C3" w:rsidRPr="00B51596" w:rsidRDefault="00E26F75" w:rsidP="003E3029">
            <w:pPr>
              <w:pStyle w:val="PS"/>
              <w:spacing w:before="60" w:after="60"/>
              <w:rPr>
                <w:sz w:val="22"/>
                <w:szCs w:val="22"/>
              </w:rPr>
            </w:pPr>
            <w:r>
              <w:rPr>
                <w:sz w:val="20"/>
              </w:rPr>
              <w:t xml:space="preserve">Headteacher   </w:t>
            </w:r>
            <w:r w:rsidR="00C65D8B">
              <w:rPr>
                <w:sz w:val="20"/>
              </w:rPr>
              <w:t>June</w:t>
            </w:r>
            <w:r w:rsidR="00073F8D">
              <w:rPr>
                <w:sz w:val="20"/>
              </w:rPr>
              <w:t xml:space="preserve"> 202</w:t>
            </w:r>
            <w:r w:rsidR="00C65D8B">
              <w:rPr>
                <w:sz w:val="20"/>
              </w:rPr>
              <w:t>4</w:t>
            </w:r>
          </w:p>
        </w:tc>
      </w:tr>
      <w:tr w:rsidR="00F126C3" w14:paraId="46BCA1B7" w14:textId="77777777" w:rsidTr="009154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7" w:type="dxa"/>
            <w:gridSpan w:val="6"/>
            <w:tcBorders>
              <w:top w:val="nil"/>
              <w:left w:val="nil"/>
              <w:right w:val="nil"/>
            </w:tcBorders>
          </w:tcPr>
          <w:p w14:paraId="4DA17970" w14:textId="77777777" w:rsidR="00F126C3" w:rsidRDefault="00F126C3" w:rsidP="00F126C3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F126C3" w14:paraId="1450EC44" w14:textId="77777777" w:rsidTr="001E7FAE">
        <w:tblPrEx>
          <w:tblCellMar>
            <w:top w:w="0" w:type="dxa"/>
            <w:bottom w:w="0" w:type="dxa"/>
          </w:tblCellMar>
        </w:tblPrEx>
        <w:tc>
          <w:tcPr>
            <w:tcW w:w="7287" w:type="dxa"/>
            <w:gridSpan w:val="2"/>
          </w:tcPr>
          <w:p w14:paraId="4D94D620" w14:textId="77777777" w:rsidR="00F126C3" w:rsidRDefault="00F126C3" w:rsidP="00F126C3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1134" w:type="dxa"/>
            <w:tcBorders>
              <w:right w:val="nil"/>
            </w:tcBorders>
          </w:tcPr>
          <w:p w14:paraId="61E77200" w14:textId="77777777" w:rsidR="00F126C3" w:rsidRDefault="00F126C3" w:rsidP="00F126C3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</w:tcPr>
          <w:p w14:paraId="070D44D1" w14:textId="77777777" w:rsidR="00F126C3" w:rsidRDefault="00F126C3" w:rsidP="00F126C3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1141" w:type="dxa"/>
          </w:tcPr>
          <w:p w14:paraId="2315BF19" w14:textId="77777777" w:rsidR="00F126C3" w:rsidRDefault="00F126C3" w:rsidP="00F126C3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E26F75" w14:paraId="01E9BB92" w14:textId="77777777" w:rsidTr="001E7FA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1900" w:type="dxa"/>
          </w:tcPr>
          <w:p w14:paraId="7F84996F" w14:textId="77777777" w:rsidR="00E26F75" w:rsidRPr="00332705" w:rsidRDefault="00E26F75" w:rsidP="00E26F75">
            <w:pPr>
              <w:spacing w:before="120"/>
              <w:rPr>
                <w:rFonts w:cs="Arial"/>
                <w:b/>
                <w:sz w:val="20"/>
              </w:rPr>
            </w:pPr>
            <w:r w:rsidRPr="00332705">
              <w:rPr>
                <w:rFonts w:cs="Arial"/>
                <w:b/>
                <w:sz w:val="20"/>
              </w:rPr>
              <w:t>Qualifications</w:t>
            </w:r>
          </w:p>
          <w:p w14:paraId="1CFF2206" w14:textId="77777777" w:rsidR="00E26F75" w:rsidRPr="00332705" w:rsidRDefault="00E26F75" w:rsidP="00E26F75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90CD6" w14:textId="77777777" w:rsidR="00E26F75" w:rsidRPr="009154F6" w:rsidRDefault="006C654E" w:rsidP="009154F6">
            <w:pPr>
              <w:pStyle w:val="PS"/>
              <w:numPr>
                <w:ilvl w:val="0"/>
                <w:numId w:val="19"/>
              </w:numPr>
              <w:ind w:left="225" w:hanging="225"/>
              <w:rPr>
                <w:sz w:val="18"/>
              </w:rPr>
            </w:pPr>
            <w:r>
              <w:rPr>
                <w:sz w:val="18"/>
              </w:rPr>
              <w:t>NVQ3</w:t>
            </w:r>
            <w:r w:rsidR="00E26F75">
              <w:rPr>
                <w:sz w:val="18"/>
              </w:rPr>
              <w:t xml:space="preserve"> for Teaching Assistants </w:t>
            </w:r>
            <w:r w:rsidR="00237044">
              <w:rPr>
                <w:sz w:val="18"/>
              </w:rPr>
              <w:t>or equivalent Health and Social Care qualification</w:t>
            </w:r>
          </w:p>
          <w:p w14:paraId="75FE1A3F" w14:textId="77777777" w:rsidR="00E26F75" w:rsidRDefault="009154F6" w:rsidP="009154F6">
            <w:pPr>
              <w:pStyle w:val="PS"/>
              <w:numPr>
                <w:ilvl w:val="0"/>
                <w:numId w:val="19"/>
              </w:numPr>
              <w:ind w:left="225" w:hanging="225"/>
              <w:rPr>
                <w:sz w:val="18"/>
              </w:rPr>
            </w:pPr>
            <w:r>
              <w:rPr>
                <w:sz w:val="18"/>
              </w:rPr>
              <w:t>Very g</w:t>
            </w:r>
            <w:r w:rsidR="00E26F75">
              <w:rPr>
                <w:sz w:val="18"/>
              </w:rPr>
              <w:t>ood Numeracy / Literacy / ICT skills.</w:t>
            </w:r>
          </w:p>
          <w:p w14:paraId="3041DF0C" w14:textId="77777777" w:rsidR="00E26F75" w:rsidRDefault="00E26F75" w:rsidP="00E26F75">
            <w:pPr>
              <w:pStyle w:val="PS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A169903" w14:textId="77777777" w:rsidR="00E26F75" w:rsidRDefault="00E26F75" w:rsidP="00E26F75">
            <w:pPr>
              <w:pStyle w:val="PS"/>
              <w:rPr>
                <w:sz w:val="18"/>
              </w:rPr>
            </w:pPr>
          </w:p>
          <w:p w14:paraId="7FF8F721" w14:textId="77777777" w:rsidR="00E26F75" w:rsidRDefault="00E26F75" w:rsidP="00E26F75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</w:t>
            </w:r>
          </w:p>
          <w:p w14:paraId="0D2DB489" w14:textId="77777777" w:rsidR="00E26F75" w:rsidRDefault="00E26F75" w:rsidP="00E26F75">
            <w:pPr>
              <w:pStyle w:val="PS"/>
              <w:rPr>
                <w:sz w:val="18"/>
              </w:rPr>
            </w:pPr>
          </w:p>
        </w:tc>
        <w:tc>
          <w:tcPr>
            <w:tcW w:w="60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D73B5E0" w14:textId="77777777" w:rsidR="00E26F75" w:rsidRDefault="00E26F75" w:rsidP="00E42E51">
            <w:pPr>
              <w:pStyle w:val="PS"/>
              <w:numPr>
                <w:ilvl w:val="0"/>
                <w:numId w:val="23"/>
              </w:numPr>
              <w:ind w:left="203" w:hanging="210"/>
              <w:rPr>
                <w:sz w:val="18"/>
              </w:rPr>
            </w:pPr>
            <w:r>
              <w:rPr>
                <w:sz w:val="18"/>
              </w:rPr>
              <w:t>Training in the relevant Strategies eg Literacy / Numeracy.</w:t>
            </w:r>
          </w:p>
          <w:p w14:paraId="4B151E80" w14:textId="77777777" w:rsidR="00E26F75" w:rsidRDefault="00E26F75" w:rsidP="00E42E51">
            <w:pPr>
              <w:pStyle w:val="PS"/>
              <w:numPr>
                <w:ilvl w:val="0"/>
                <w:numId w:val="23"/>
              </w:numPr>
              <w:ind w:left="203" w:hanging="210"/>
              <w:rPr>
                <w:sz w:val="18"/>
              </w:rPr>
            </w:pPr>
            <w:r>
              <w:rPr>
                <w:sz w:val="18"/>
              </w:rPr>
              <w:t>First Aid training.</w:t>
            </w:r>
          </w:p>
          <w:p w14:paraId="04400353" w14:textId="77777777" w:rsidR="00E26F75" w:rsidRDefault="00E26F75" w:rsidP="00E42E51">
            <w:pPr>
              <w:pStyle w:val="PS"/>
              <w:numPr>
                <w:ilvl w:val="0"/>
                <w:numId w:val="23"/>
              </w:numPr>
              <w:ind w:left="203" w:hanging="210"/>
              <w:rPr>
                <w:sz w:val="18"/>
              </w:rPr>
            </w:pPr>
            <w:r>
              <w:rPr>
                <w:sz w:val="18"/>
              </w:rPr>
              <w:t>Evidence of further related training or interests.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C2D11" w14:textId="77777777" w:rsidR="00E26F75" w:rsidRDefault="00E26F75" w:rsidP="00E26F75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</w:t>
            </w:r>
          </w:p>
        </w:tc>
      </w:tr>
      <w:tr w:rsidR="00E26F75" w14:paraId="36C9C81E" w14:textId="77777777" w:rsidTr="001E7FAE">
        <w:tblPrEx>
          <w:tblCellMar>
            <w:top w:w="0" w:type="dxa"/>
            <w:bottom w:w="0" w:type="dxa"/>
          </w:tblCellMar>
        </w:tblPrEx>
        <w:trPr>
          <w:trHeight w:val="901"/>
        </w:trPr>
        <w:tc>
          <w:tcPr>
            <w:tcW w:w="1900" w:type="dxa"/>
          </w:tcPr>
          <w:p w14:paraId="7ECD9412" w14:textId="77777777" w:rsidR="00E26F75" w:rsidRPr="00332705" w:rsidRDefault="00E26F75" w:rsidP="00E26F75">
            <w:pPr>
              <w:rPr>
                <w:rFonts w:cs="Arial"/>
                <w:b/>
                <w:sz w:val="20"/>
              </w:rPr>
            </w:pPr>
            <w:r w:rsidRPr="00332705">
              <w:rPr>
                <w:rFonts w:cs="Arial"/>
                <w:b/>
                <w:sz w:val="20"/>
              </w:rPr>
              <w:t>Experience</w:t>
            </w:r>
          </w:p>
          <w:p w14:paraId="2FB6740C" w14:textId="77777777" w:rsidR="00E26F75" w:rsidRPr="00332705" w:rsidRDefault="00E26F75" w:rsidP="00E26F75">
            <w:pPr>
              <w:rPr>
                <w:rFonts w:cs="Arial"/>
                <w:b/>
                <w:sz w:val="20"/>
              </w:rPr>
            </w:pPr>
          </w:p>
          <w:p w14:paraId="058EC45C" w14:textId="77777777" w:rsidR="00E26F75" w:rsidRPr="00332705" w:rsidRDefault="00E26F75" w:rsidP="00E26F75">
            <w:pPr>
              <w:rPr>
                <w:rFonts w:cs="Arial"/>
                <w:sz w:val="20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FA249" w14:textId="77777777" w:rsidR="004A068E" w:rsidRDefault="004A068E" w:rsidP="00E42E51">
            <w:pPr>
              <w:numPr>
                <w:ilvl w:val="0"/>
                <w:numId w:val="24"/>
              </w:numPr>
              <w:overflowPunct/>
              <w:ind w:left="210" w:hanging="210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>Enthusia</w:t>
            </w:r>
            <w:r w:rsidR="00E42E51">
              <w:rPr>
                <w:rFonts w:ascii="ArialMT" w:hAnsi="ArialMT" w:cs="ArialMT"/>
                <w:sz w:val="18"/>
                <w:szCs w:val="18"/>
                <w:lang w:eastAsia="en-GB"/>
              </w:rPr>
              <w:t>stic and excellent practitioner</w:t>
            </w:r>
          </w:p>
          <w:p w14:paraId="5FD1B272" w14:textId="77777777" w:rsidR="004A068E" w:rsidRDefault="009154F6" w:rsidP="009154F6">
            <w:pPr>
              <w:numPr>
                <w:ilvl w:val="0"/>
                <w:numId w:val="19"/>
              </w:numPr>
              <w:overflowPunct/>
              <w:ind w:left="225" w:hanging="225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>At least 1</w:t>
            </w:r>
            <w:r w:rsidR="004A068E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years recent</w:t>
            </w: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experience of working with</w:t>
            </w:r>
            <w:r w:rsidR="004A068E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children in a school</w:t>
            </w: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setting</w:t>
            </w:r>
            <w:r w:rsidR="00237044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or working with children in a health care setting</w:t>
            </w:r>
          </w:p>
          <w:p w14:paraId="0AB796C9" w14:textId="77777777" w:rsidR="00E26F75" w:rsidRPr="00E42E51" w:rsidRDefault="004A068E" w:rsidP="00881A93">
            <w:pPr>
              <w:numPr>
                <w:ilvl w:val="0"/>
                <w:numId w:val="19"/>
              </w:numPr>
              <w:overflowPunct/>
              <w:ind w:left="225" w:hanging="225"/>
              <w:textAlignment w:val="auto"/>
              <w:rPr>
                <w:sz w:val="18"/>
              </w:rPr>
            </w:pPr>
            <w:r w:rsidRPr="00E42E51">
              <w:rPr>
                <w:rFonts w:ascii="ArialMT" w:hAnsi="ArialMT" w:cs="ArialMT"/>
                <w:sz w:val="18"/>
                <w:szCs w:val="18"/>
                <w:lang w:eastAsia="en-GB"/>
              </w:rPr>
              <w:t>Experience of assessing children’s needs and implementing relevant</w:t>
            </w:r>
            <w:r w:rsidR="00E42E51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</w:t>
            </w:r>
            <w:r w:rsidR="009154F6" w:rsidRPr="00E42E51">
              <w:rPr>
                <w:rFonts w:ascii="ArialMT" w:hAnsi="ArialMT" w:cs="ArialMT"/>
                <w:sz w:val="18"/>
                <w:szCs w:val="18"/>
                <w:lang w:eastAsia="en-GB"/>
              </w:rPr>
              <w:t>support</w:t>
            </w:r>
            <w:r w:rsidRPr="00E42E51">
              <w:rPr>
                <w:rFonts w:ascii="ArialMT" w:hAnsi="ArialMT" w:cs="ArialMT"/>
                <w:sz w:val="18"/>
                <w:szCs w:val="18"/>
                <w:lang w:eastAsia="en-GB"/>
              </w:rPr>
              <w:t>.</w:t>
            </w:r>
          </w:p>
          <w:p w14:paraId="4020488E" w14:textId="77777777" w:rsidR="00E26F75" w:rsidRDefault="00E26F75" w:rsidP="00E26F75">
            <w:pPr>
              <w:pStyle w:val="PS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18C3785" w14:textId="77777777" w:rsidR="00E26F75" w:rsidRDefault="00E26F75" w:rsidP="00E26F75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 &amp; Interview</w:t>
            </w:r>
          </w:p>
          <w:p w14:paraId="6B3AAB2D" w14:textId="77777777" w:rsidR="00E26F75" w:rsidRDefault="00E26F75" w:rsidP="00E26F75">
            <w:pPr>
              <w:pStyle w:val="PS"/>
              <w:rPr>
                <w:sz w:val="18"/>
              </w:rPr>
            </w:pPr>
          </w:p>
        </w:tc>
        <w:tc>
          <w:tcPr>
            <w:tcW w:w="60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4C5D096" w14:textId="77777777" w:rsidR="0064048C" w:rsidRPr="00751B56" w:rsidRDefault="009154F6" w:rsidP="0064048C">
            <w:pPr>
              <w:numPr>
                <w:ilvl w:val="0"/>
                <w:numId w:val="19"/>
              </w:numPr>
              <w:overflowPunct/>
              <w:ind w:left="225" w:hanging="225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>Experience of working with children with special / additional needs</w:t>
            </w:r>
            <w:r w:rsidR="0064048C"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. </w:t>
            </w:r>
          </w:p>
          <w:p w14:paraId="73DFF26A" w14:textId="77777777" w:rsidR="0064048C" w:rsidRPr="00751B56" w:rsidRDefault="0064048C" w:rsidP="0064048C">
            <w:pPr>
              <w:numPr>
                <w:ilvl w:val="0"/>
                <w:numId w:val="19"/>
              </w:numPr>
              <w:overflowPunct/>
              <w:ind w:left="225" w:hanging="225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Experience of working with children with complex physical/medical needs. </w:t>
            </w:r>
          </w:p>
          <w:p w14:paraId="7163CA3C" w14:textId="77777777" w:rsidR="0064048C" w:rsidRPr="00751B56" w:rsidRDefault="0064048C" w:rsidP="0064048C">
            <w:pPr>
              <w:numPr>
                <w:ilvl w:val="0"/>
                <w:numId w:val="19"/>
              </w:numPr>
              <w:overflowPunct/>
              <w:ind w:left="225" w:hanging="225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Experience of supporting a child who uses different forms of communication such as eye gazing. </w:t>
            </w:r>
          </w:p>
          <w:p w14:paraId="1C525836" w14:textId="77777777" w:rsidR="00E26F75" w:rsidRPr="00751B56" w:rsidRDefault="00E26F75" w:rsidP="004A068E">
            <w:pPr>
              <w:pStyle w:val="PS"/>
              <w:rPr>
                <w:sz w:val="18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EBF33" w14:textId="77777777" w:rsidR="00E26F75" w:rsidRDefault="00E26F75" w:rsidP="00E26F75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 &amp; Interview</w:t>
            </w:r>
          </w:p>
        </w:tc>
      </w:tr>
      <w:tr w:rsidR="00E26F75" w14:paraId="03CA5261" w14:textId="77777777" w:rsidTr="00E42E51">
        <w:tblPrEx>
          <w:tblCellMar>
            <w:top w:w="0" w:type="dxa"/>
            <w:bottom w:w="0" w:type="dxa"/>
          </w:tblCellMar>
        </w:tblPrEx>
        <w:trPr>
          <w:trHeight w:val="2902"/>
        </w:trPr>
        <w:tc>
          <w:tcPr>
            <w:tcW w:w="1900" w:type="dxa"/>
          </w:tcPr>
          <w:p w14:paraId="760EF066" w14:textId="77777777" w:rsidR="00E26F75" w:rsidRPr="00332705" w:rsidRDefault="00E26F75" w:rsidP="00E26F75">
            <w:pPr>
              <w:rPr>
                <w:rFonts w:cs="Arial"/>
                <w:sz w:val="20"/>
              </w:rPr>
            </w:pPr>
            <w:r w:rsidRPr="00332705">
              <w:rPr>
                <w:rFonts w:cs="Arial"/>
                <w:b/>
                <w:sz w:val="20"/>
              </w:rPr>
              <w:t>Knowledge and skills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98087" w14:textId="77777777" w:rsidR="004A068E" w:rsidRDefault="004A068E" w:rsidP="001E7FAE">
            <w:pPr>
              <w:numPr>
                <w:ilvl w:val="0"/>
                <w:numId w:val="20"/>
              </w:numPr>
              <w:overflowPunct/>
              <w:ind w:left="227" w:hanging="227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Demonstrate knowledge and understanding </w:t>
            </w:r>
            <w:r w:rsidR="001E7FAE">
              <w:rPr>
                <w:rFonts w:ascii="ArialMT" w:hAnsi="ArialMT" w:cs="ArialMT"/>
                <w:sz w:val="18"/>
                <w:szCs w:val="18"/>
                <w:lang w:eastAsia="en-GB"/>
              </w:rPr>
              <w:t>of phonics teaching</w:t>
            </w:r>
            <w:r w:rsidR="00237044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or be willing to undergo training</w:t>
            </w:r>
          </w:p>
          <w:p w14:paraId="71347E1A" w14:textId="77777777" w:rsidR="004A068E" w:rsidRDefault="004A068E" w:rsidP="001E7FAE">
            <w:pPr>
              <w:numPr>
                <w:ilvl w:val="0"/>
                <w:numId w:val="20"/>
              </w:numPr>
              <w:overflowPunct/>
              <w:ind w:left="227" w:hanging="227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Good understanding of Child </w:t>
            </w:r>
            <w:r w:rsidR="00E42E51">
              <w:rPr>
                <w:rFonts w:ascii="ArialMT" w:hAnsi="ArialMT" w:cs="ArialMT"/>
                <w:sz w:val="18"/>
                <w:szCs w:val="18"/>
                <w:lang w:eastAsia="en-GB"/>
              </w:rPr>
              <w:t>Protection p</w:t>
            </w:r>
            <w:r w:rsidR="001E7FAE">
              <w:rPr>
                <w:rFonts w:ascii="ArialMT" w:hAnsi="ArialMT" w:cs="ArialMT"/>
                <w:sz w:val="18"/>
                <w:szCs w:val="18"/>
                <w:lang w:eastAsia="en-GB"/>
              </w:rPr>
              <w:t>olicy and procedure</w:t>
            </w:r>
          </w:p>
          <w:p w14:paraId="05D69B18" w14:textId="77777777" w:rsidR="004A068E" w:rsidRDefault="001E7FAE" w:rsidP="001E7FAE">
            <w:pPr>
              <w:numPr>
                <w:ilvl w:val="0"/>
                <w:numId w:val="20"/>
              </w:numPr>
              <w:overflowPunct/>
              <w:ind w:left="227" w:hanging="227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>Understanding of child development and learning</w:t>
            </w:r>
          </w:p>
          <w:p w14:paraId="15088DB6" w14:textId="77777777" w:rsidR="001E7FAE" w:rsidRDefault="004A068E" w:rsidP="001E7FAE">
            <w:pPr>
              <w:numPr>
                <w:ilvl w:val="0"/>
                <w:numId w:val="20"/>
              </w:numPr>
              <w:overflowPunct/>
              <w:ind w:left="227" w:hanging="227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>
              <w:rPr>
                <w:rFonts w:ascii="ArialMT" w:hAnsi="ArialMT" w:cs="ArialMT"/>
                <w:sz w:val="18"/>
                <w:szCs w:val="18"/>
                <w:lang w:eastAsia="en-GB"/>
              </w:rPr>
              <w:t>Ability to work in pa</w:t>
            </w:r>
            <w:r w:rsidR="001E7FAE">
              <w:rPr>
                <w:rFonts w:ascii="ArialMT" w:hAnsi="ArialMT" w:cs="ArialMT"/>
                <w:sz w:val="18"/>
                <w:szCs w:val="18"/>
                <w:lang w:eastAsia="en-GB"/>
              </w:rPr>
              <w:t>rtnership with parents / carers</w:t>
            </w:r>
          </w:p>
          <w:p w14:paraId="0431361E" w14:textId="77777777" w:rsidR="001E7FAE" w:rsidRPr="001E7FAE" w:rsidRDefault="004A068E" w:rsidP="001E7FAE">
            <w:pPr>
              <w:numPr>
                <w:ilvl w:val="0"/>
                <w:numId w:val="20"/>
              </w:numPr>
              <w:overflowPunct/>
              <w:ind w:left="227" w:hanging="227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 w:rsidRPr="001E7FAE">
              <w:rPr>
                <w:rFonts w:ascii="ArialMT" w:hAnsi="ArialMT" w:cs="ArialMT"/>
                <w:sz w:val="18"/>
                <w:szCs w:val="18"/>
                <w:lang w:eastAsia="en-GB"/>
              </w:rPr>
              <w:t>Understanding of information shari</w:t>
            </w:r>
            <w:r w:rsidR="001E7FAE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ng (confidentiality) and record </w:t>
            </w:r>
            <w:r w:rsidRPr="001E7FAE">
              <w:rPr>
                <w:rFonts w:ascii="ArialMT" w:hAnsi="ArialMT" w:cs="ArialMT"/>
                <w:sz w:val="18"/>
                <w:szCs w:val="18"/>
                <w:lang w:eastAsia="en-GB"/>
              </w:rPr>
              <w:t>keeping</w:t>
            </w:r>
            <w:r w:rsidR="001E7FAE" w:rsidRPr="001E7FAE">
              <w:rPr>
                <w:rFonts w:ascii="ArialMT" w:hAnsi="ArialMT" w:cs="ArialMT"/>
                <w:sz w:val="18"/>
                <w:szCs w:val="18"/>
                <w:lang w:eastAsia="en-GB"/>
              </w:rPr>
              <w:t xml:space="preserve"> </w:t>
            </w:r>
            <w:r w:rsidRPr="001E7FAE">
              <w:rPr>
                <w:rFonts w:ascii="ArialMT" w:hAnsi="ArialMT" w:cs="ArialMT"/>
                <w:sz w:val="18"/>
                <w:szCs w:val="18"/>
                <w:lang w:eastAsia="en-GB"/>
              </w:rPr>
              <w:t>issues.</w:t>
            </w:r>
            <w:r w:rsidR="001E7FAE">
              <w:t xml:space="preserve"> </w:t>
            </w:r>
          </w:p>
          <w:p w14:paraId="6EF5DCCF" w14:textId="77777777" w:rsidR="004A068E" w:rsidRPr="001E7FAE" w:rsidRDefault="001E7FAE" w:rsidP="001E7FAE">
            <w:pPr>
              <w:numPr>
                <w:ilvl w:val="0"/>
                <w:numId w:val="20"/>
              </w:numPr>
              <w:overflowPunct/>
              <w:ind w:left="227" w:hanging="227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 w:rsidRPr="001E7FAE">
              <w:rPr>
                <w:rFonts w:ascii="ArialMT" w:hAnsi="ArialMT" w:cs="ArialMT"/>
                <w:sz w:val="18"/>
                <w:szCs w:val="18"/>
                <w:lang w:eastAsia="en-GB"/>
              </w:rPr>
              <w:t>Good communication skills including use of standard English both written and spoken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24EF14" w14:textId="77777777" w:rsidR="004A068E" w:rsidRDefault="004A068E" w:rsidP="004A068E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 &amp; Interview</w:t>
            </w:r>
          </w:p>
          <w:p w14:paraId="48F4B219" w14:textId="77777777" w:rsidR="00E26F75" w:rsidRDefault="00E26F75" w:rsidP="00E26F75">
            <w:pPr>
              <w:pStyle w:val="PS"/>
              <w:rPr>
                <w:sz w:val="18"/>
              </w:rPr>
            </w:pPr>
          </w:p>
        </w:tc>
        <w:tc>
          <w:tcPr>
            <w:tcW w:w="60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614F22" w14:textId="77777777" w:rsidR="004A068E" w:rsidRPr="00751B56" w:rsidRDefault="004A068E" w:rsidP="009154F6">
            <w:pPr>
              <w:numPr>
                <w:ilvl w:val="0"/>
                <w:numId w:val="22"/>
              </w:numPr>
              <w:overflowPunct/>
              <w:ind w:left="267" w:hanging="234"/>
              <w:textAlignment w:val="auto"/>
              <w:rPr>
                <w:rFonts w:ascii="ArialMT" w:hAnsi="ArialMT" w:cs="ArialMT"/>
                <w:sz w:val="18"/>
                <w:szCs w:val="18"/>
                <w:lang w:eastAsia="en-GB"/>
              </w:rPr>
            </w:pPr>
            <w:r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>Ability to implement information sharin</w:t>
            </w:r>
            <w:r w:rsidR="009154F6"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>g and record keeping procedures</w:t>
            </w:r>
          </w:p>
          <w:p w14:paraId="2625B454" w14:textId="77777777" w:rsidR="001E7FAE" w:rsidRPr="00751B56" w:rsidRDefault="004A068E" w:rsidP="001E7FAE">
            <w:pPr>
              <w:pStyle w:val="PS"/>
              <w:numPr>
                <w:ilvl w:val="0"/>
                <w:numId w:val="22"/>
              </w:numPr>
              <w:ind w:left="267" w:hanging="234"/>
              <w:rPr>
                <w:sz w:val="18"/>
              </w:rPr>
            </w:pPr>
            <w:r w:rsidRPr="00751B56">
              <w:rPr>
                <w:rFonts w:ascii="ArialMT" w:hAnsi="ArialMT" w:cs="ArialMT"/>
                <w:sz w:val="18"/>
                <w:szCs w:val="18"/>
                <w:lang w:eastAsia="en-GB"/>
              </w:rPr>
              <w:t>Ability to plan rich, creative and varied learning development activities.</w:t>
            </w:r>
          </w:p>
          <w:p w14:paraId="0F83C06D" w14:textId="77777777" w:rsidR="001E7FAE" w:rsidRPr="00751B56" w:rsidRDefault="001E7FAE" w:rsidP="001E7FAE">
            <w:pPr>
              <w:pStyle w:val="PS"/>
              <w:numPr>
                <w:ilvl w:val="0"/>
                <w:numId w:val="22"/>
              </w:numPr>
              <w:ind w:left="267" w:hanging="234"/>
              <w:rPr>
                <w:sz w:val="18"/>
              </w:rPr>
            </w:pPr>
            <w:r w:rsidRPr="00751B56">
              <w:rPr>
                <w:sz w:val="18"/>
              </w:rPr>
              <w:t>Ability to self-evaluate learning needs and actively seek learning opportunities</w:t>
            </w:r>
          </w:p>
          <w:p w14:paraId="4C79DB21" w14:textId="77777777" w:rsidR="0064048C" w:rsidRPr="00751B56" w:rsidRDefault="0064048C" w:rsidP="001E7FAE">
            <w:pPr>
              <w:pStyle w:val="PS"/>
              <w:numPr>
                <w:ilvl w:val="0"/>
                <w:numId w:val="22"/>
              </w:numPr>
              <w:ind w:left="267" w:hanging="234"/>
              <w:rPr>
                <w:sz w:val="18"/>
              </w:rPr>
            </w:pPr>
            <w:r w:rsidRPr="00751B56">
              <w:rPr>
                <w:sz w:val="18"/>
              </w:rPr>
              <w:t>Knowledge of Dystonic Cerebral Palsy.</w:t>
            </w:r>
          </w:p>
          <w:p w14:paraId="79D87067" w14:textId="77777777" w:rsidR="0064048C" w:rsidRPr="00751B56" w:rsidRDefault="0064048C" w:rsidP="0064048C">
            <w:pPr>
              <w:pStyle w:val="PS"/>
              <w:numPr>
                <w:ilvl w:val="0"/>
                <w:numId w:val="22"/>
              </w:numPr>
              <w:ind w:left="267" w:hanging="234"/>
              <w:rPr>
                <w:sz w:val="18"/>
              </w:rPr>
            </w:pPr>
            <w:r w:rsidRPr="00751B56">
              <w:rPr>
                <w:sz w:val="18"/>
              </w:rPr>
              <w:t>Specific training on manual handling</w:t>
            </w:r>
            <w:r w:rsidR="005C6C51">
              <w:rPr>
                <w:sz w:val="18"/>
              </w:rPr>
              <w:t xml:space="preserve"> and training and experience of using a hoist</w:t>
            </w:r>
            <w:r w:rsidR="00B545EA">
              <w:rPr>
                <w:sz w:val="18"/>
              </w:rPr>
              <w:t xml:space="preserve"> and a standing frame</w:t>
            </w:r>
          </w:p>
          <w:p w14:paraId="7F5D2370" w14:textId="77777777" w:rsidR="0064048C" w:rsidRDefault="0064048C" w:rsidP="0064048C">
            <w:pPr>
              <w:pStyle w:val="PS"/>
              <w:numPr>
                <w:ilvl w:val="0"/>
                <w:numId w:val="22"/>
              </w:numPr>
              <w:ind w:left="267" w:hanging="234"/>
              <w:rPr>
                <w:sz w:val="18"/>
              </w:rPr>
            </w:pPr>
            <w:r w:rsidRPr="00751B56">
              <w:rPr>
                <w:sz w:val="18"/>
              </w:rPr>
              <w:t xml:space="preserve">Knowledge of peg feeding a child with a liquidised diet. </w:t>
            </w:r>
          </w:p>
          <w:p w14:paraId="332581FD" w14:textId="77777777" w:rsidR="00C65D8B" w:rsidRPr="00751B56" w:rsidRDefault="00C65D8B" w:rsidP="0064048C">
            <w:pPr>
              <w:pStyle w:val="PS"/>
              <w:numPr>
                <w:ilvl w:val="0"/>
                <w:numId w:val="22"/>
              </w:numPr>
              <w:ind w:left="267" w:hanging="234"/>
              <w:rPr>
                <w:sz w:val="18"/>
              </w:rPr>
            </w:pPr>
            <w:r>
              <w:rPr>
                <w:sz w:val="18"/>
              </w:rPr>
              <w:t xml:space="preserve">Knowledge of planning and assessment for an induvidualised curriculum. </w:t>
            </w:r>
          </w:p>
          <w:p w14:paraId="40F89BF4" w14:textId="77777777" w:rsidR="0064048C" w:rsidRPr="00751B56" w:rsidRDefault="0064048C" w:rsidP="0064048C">
            <w:pPr>
              <w:pStyle w:val="PS"/>
              <w:ind w:left="267"/>
              <w:rPr>
                <w:sz w:val="18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3BFB4" w14:textId="77777777" w:rsidR="00E26F75" w:rsidRDefault="00E26F75" w:rsidP="00E26F75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Application &amp; Interview </w:t>
            </w:r>
          </w:p>
          <w:p w14:paraId="055E0AA0" w14:textId="77777777" w:rsidR="00E26F75" w:rsidRDefault="00E26F75" w:rsidP="00E26F75">
            <w:pPr>
              <w:pStyle w:val="PS"/>
              <w:rPr>
                <w:sz w:val="18"/>
              </w:rPr>
            </w:pPr>
          </w:p>
        </w:tc>
      </w:tr>
      <w:tr w:rsidR="004A068E" w14:paraId="615595C1" w14:textId="77777777" w:rsidTr="001E7FAE">
        <w:tblPrEx>
          <w:tblCellMar>
            <w:top w:w="0" w:type="dxa"/>
            <w:bottom w:w="0" w:type="dxa"/>
          </w:tblCellMar>
        </w:tblPrEx>
        <w:trPr>
          <w:trHeight w:val="1769"/>
        </w:trPr>
        <w:tc>
          <w:tcPr>
            <w:tcW w:w="1900" w:type="dxa"/>
          </w:tcPr>
          <w:p w14:paraId="03C6F3D6" w14:textId="77777777" w:rsidR="004A068E" w:rsidRPr="00332705" w:rsidRDefault="004A068E" w:rsidP="004A068E">
            <w:pPr>
              <w:rPr>
                <w:rFonts w:cs="Arial"/>
                <w:sz w:val="20"/>
              </w:rPr>
            </w:pPr>
            <w:r w:rsidRPr="00332705">
              <w:rPr>
                <w:rFonts w:cs="Arial"/>
                <w:b/>
                <w:sz w:val="20"/>
              </w:rPr>
              <w:t>Special Requirements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50CBF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>Good organisati</w:t>
            </w:r>
            <w:r>
              <w:rPr>
                <w:sz w:val="18"/>
              </w:rPr>
              <w:t>onal and time management skills</w:t>
            </w:r>
          </w:p>
          <w:p w14:paraId="4546B11C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>Ability to build and maintai</w:t>
            </w:r>
            <w:r>
              <w:rPr>
                <w:sz w:val="18"/>
              </w:rPr>
              <w:t>n effective relationships</w:t>
            </w:r>
          </w:p>
          <w:p w14:paraId="44056214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>
              <w:rPr>
                <w:sz w:val="18"/>
              </w:rPr>
              <w:t>Approachable and flexible</w:t>
            </w:r>
          </w:p>
          <w:p w14:paraId="1D90811E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>Able to adapt to changing circumstances and new ideas in a positive and</w:t>
            </w:r>
            <w:r>
              <w:rPr>
                <w:sz w:val="18"/>
              </w:rPr>
              <w:t xml:space="preserve"> creative manner</w:t>
            </w:r>
          </w:p>
          <w:p w14:paraId="4BB62C4C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>Friendl</w:t>
            </w:r>
            <w:r>
              <w:rPr>
                <w:sz w:val="18"/>
              </w:rPr>
              <w:t>y, fair and caring nature</w:t>
            </w:r>
          </w:p>
          <w:p w14:paraId="26CE35A1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>Honest</w:t>
            </w:r>
            <w:r>
              <w:rPr>
                <w:sz w:val="18"/>
              </w:rPr>
              <w:t>, reliable and dependable</w:t>
            </w:r>
          </w:p>
          <w:p w14:paraId="4FEC290B" w14:textId="77777777" w:rsidR="004A068E" w:rsidRPr="004A068E" w:rsidRDefault="004A068E" w:rsidP="004A068E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 xml:space="preserve">Ability to </w:t>
            </w:r>
            <w:r>
              <w:rPr>
                <w:sz w:val="18"/>
              </w:rPr>
              <w:t>stay calm in an emergency</w:t>
            </w:r>
          </w:p>
          <w:p w14:paraId="31EF76BF" w14:textId="77777777" w:rsidR="00E42E51" w:rsidRDefault="004A068E" w:rsidP="00E42E51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4A068E">
              <w:rPr>
                <w:sz w:val="18"/>
              </w:rPr>
              <w:t>Good verbal and wri</w:t>
            </w:r>
            <w:r>
              <w:rPr>
                <w:sz w:val="18"/>
              </w:rPr>
              <w:t>tten communication skills</w:t>
            </w:r>
          </w:p>
          <w:p w14:paraId="4AAB3881" w14:textId="77777777" w:rsidR="004A068E" w:rsidRPr="00E42E51" w:rsidRDefault="001E7FAE" w:rsidP="00E42E51">
            <w:pPr>
              <w:pStyle w:val="PS"/>
              <w:numPr>
                <w:ilvl w:val="0"/>
                <w:numId w:val="18"/>
              </w:numPr>
              <w:ind w:left="225" w:hanging="219"/>
              <w:rPr>
                <w:sz w:val="18"/>
              </w:rPr>
            </w:pPr>
            <w:r w:rsidRPr="00E42E51">
              <w:rPr>
                <w:sz w:val="18"/>
              </w:rPr>
              <w:t>Willingness an</w:t>
            </w:r>
            <w:r w:rsidR="004A068E" w:rsidRPr="00E42E51">
              <w:rPr>
                <w:sz w:val="18"/>
              </w:rPr>
              <w:t>d ability to work as part of a team</w:t>
            </w:r>
          </w:p>
          <w:p w14:paraId="25A392C5" w14:textId="77777777" w:rsidR="004A068E" w:rsidRDefault="004A068E" w:rsidP="004A068E">
            <w:pPr>
              <w:pStyle w:val="PS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F42443F" w14:textId="77777777" w:rsidR="004A068E" w:rsidRDefault="004A068E" w:rsidP="004A068E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 &amp; Interview</w:t>
            </w:r>
          </w:p>
          <w:p w14:paraId="7C40CC98" w14:textId="77777777" w:rsidR="004A068E" w:rsidRDefault="004A068E" w:rsidP="004A068E">
            <w:pPr>
              <w:pStyle w:val="PS"/>
              <w:rPr>
                <w:sz w:val="18"/>
              </w:rPr>
            </w:pPr>
          </w:p>
        </w:tc>
        <w:tc>
          <w:tcPr>
            <w:tcW w:w="60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CF5EDC2" w14:textId="77777777" w:rsidR="004A068E" w:rsidRPr="00751B56" w:rsidRDefault="004A068E" w:rsidP="009154F6">
            <w:pPr>
              <w:pStyle w:val="PS"/>
              <w:numPr>
                <w:ilvl w:val="0"/>
                <w:numId w:val="21"/>
              </w:numPr>
              <w:ind w:left="193" w:hanging="193"/>
              <w:rPr>
                <w:sz w:val="18"/>
              </w:rPr>
            </w:pPr>
            <w:r w:rsidRPr="00751B56">
              <w:rPr>
                <w:sz w:val="18"/>
              </w:rPr>
              <w:t>Willing to contribute to the wider life of the school.</w:t>
            </w:r>
          </w:p>
          <w:p w14:paraId="61AF2622" w14:textId="77777777" w:rsidR="0064048C" w:rsidRPr="00751B56" w:rsidRDefault="0064048C" w:rsidP="009154F6">
            <w:pPr>
              <w:pStyle w:val="PS"/>
              <w:numPr>
                <w:ilvl w:val="0"/>
                <w:numId w:val="21"/>
              </w:numPr>
              <w:ind w:left="193" w:hanging="193"/>
              <w:rPr>
                <w:sz w:val="18"/>
              </w:rPr>
            </w:pPr>
            <w:r w:rsidRPr="00751B56">
              <w:rPr>
                <w:sz w:val="18"/>
              </w:rPr>
              <w:t xml:space="preserve">Ability to liaise with a range of professionals such as occupational therapists, speech therapists and physiotherapists. </w:t>
            </w:r>
          </w:p>
          <w:p w14:paraId="1756CD75" w14:textId="77777777" w:rsidR="004A068E" w:rsidRPr="00751B56" w:rsidRDefault="004A068E" w:rsidP="004A068E">
            <w:pPr>
              <w:pStyle w:val="PS"/>
              <w:rPr>
                <w:sz w:val="18"/>
              </w:rPr>
            </w:pPr>
          </w:p>
          <w:p w14:paraId="7814B294" w14:textId="77777777" w:rsidR="004A068E" w:rsidRPr="00751B56" w:rsidRDefault="004A068E" w:rsidP="004A068E">
            <w:pPr>
              <w:pStyle w:val="PS"/>
              <w:rPr>
                <w:sz w:val="18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3D6FE" w14:textId="77777777" w:rsidR="004A068E" w:rsidRDefault="004A068E" w:rsidP="004A068E">
            <w:pPr>
              <w:pStyle w:val="PS"/>
              <w:rPr>
                <w:sz w:val="18"/>
              </w:rPr>
            </w:pPr>
            <w:r>
              <w:rPr>
                <w:sz w:val="18"/>
              </w:rPr>
              <w:t>Application &amp; Interview</w:t>
            </w:r>
          </w:p>
          <w:p w14:paraId="0D2BB89A" w14:textId="77777777" w:rsidR="004A068E" w:rsidRDefault="004A068E" w:rsidP="004A068E">
            <w:pPr>
              <w:pStyle w:val="PS"/>
              <w:rPr>
                <w:sz w:val="18"/>
              </w:rPr>
            </w:pPr>
          </w:p>
        </w:tc>
      </w:tr>
    </w:tbl>
    <w:p w14:paraId="2B5EF497" w14:textId="77777777" w:rsidR="00E42E51" w:rsidRDefault="00E42E51" w:rsidP="00F126C3">
      <w:pPr>
        <w:pStyle w:val="PS"/>
        <w:ind w:firstLine="720"/>
        <w:rPr>
          <w:sz w:val="22"/>
          <w:szCs w:val="22"/>
        </w:rPr>
      </w:pPr>
    </w:p>
    <w:p w14:paraId="74DA18C6" w14:textId="77777777" w:rsidR="009E46AD" w:rsidRPr="00E42E51" w:rsidRDefault="006C27BB" w:rsidP="00F126C3">
      <w:pPr>
        <w:pStyle w:val="PS"/>
        <w:ind w:firstLine="720"/>
        <w:rPr>
          <w:sz w:val="22"/>
          <w:szCs w:val="22"/>
        </w:rPr>
      </w:pPr>
      <w:r w:rsidRPr="00E42E51">
        <w:rPr>
          <w:sz w:val="22"/>
          <w:szCs w:val="22"/>
        </w:rPr>
        <w:t>NB. Candidates must meet essential requirements to apply.</w:t>
      </w:r>
      <w:r w:rsidR="00F126C3" w:rsidRPr="00E42E51">
        <w:rPr>
          <w:sz w:val="22"/>
          <w:szCs w:val="22"/>
        </w:rPr>
        <w:t xml:space="preserve"> </w:t>
      </w:r>
    </w:p>
    <w:sectPr w:rsidR="009E46AD" w:rsidRPr="00E42E51" w:rsidSect="00E42E51">
      <w:footerReference w:type="even" r:id="rId8"/>
      <w:footerReference w:type="default" r:id="rId9"/>
      <w:headerReference w:type="first" r:id="rId10"/>
      <w:footerReference w:type="first" r:id="rId11"/>
      <w:pgSz w:w="16834" w:h="11909" w:orient="landscape" w:code="9"/>
      <w:pgMar w:top="720" w:right="562" w:bottom="142" w:left="562" w:header="288" w:footer="57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AAD90" w14:textId="77777777" w:rsidR="00D1747C" w:rsidRDefault="00D1747C">
      <w:r>
        <w:separator/>
      </w:r>
    </w:p>
  </w:endnote>
  <w:endnote w:type="continuationSeparator" w:id="0">
    <w:p w14:paraId="35B59804" w14:textId="77777777" w:rsidR="00D1747C" w:rsidRDefault="00D1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F9FF4" w14:textId="77777777" w:rsidR="009154F6" w:rsidRDefault="009154F6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367815F4" w14:textId="77777777" w:rsidR="009154F6" w:rsidRDefault="009154F6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B2FC7" w14:textId="77777777" w:rsidR="009154F6" w:rsidRDefault="009154F6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rPr>
        <w:sz w:val="18"/>
      </w:rPr>
      <w:t>M23 Oak Trees MAT Sep 2017</w:t>
    </w: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E42E51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E42E51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998A1" w14:textId="77777777" w:rsidR="009154F6" w:rsidRDefault="009154F6">
    <w:pPr>
      <w:pStyle w:val="FT"/>
      <w:jc w:val="right"/>
      <w:rPr>
        <w:sz w:val="16"/>
      </w:rPr>
    </w:pPr>
    <w:r>
      <w:rPr>
        <w:sz w:val="16"/>
      </w:rPr>
      <w:t xml:space="preserve">M23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970501" w14:textId="77777777" w:rsidR="00D1747C" w:rsidRDefault="00D1747C">
      <w:r>
        <w:separator/>
      </w:r>
    </w:p>
  </w:footnote>
  <w:footnote w:type="continuationSeparator" w:id="0">
    <w:p w14:paraId="62D80C26" w14:textId="77777777" w:rsidR="00D1747C" w:rsidRDefault="00D17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5C340" w14:textId="77777777" w:rsidR="009154F6" w:rsidRDefault="009154F6" w:rsidP="005A6AC6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D1B79A0"/>
    <w:multiLevelType w:val="hybridMultilevel"/>
    <w:tmpl w:val="8F90F1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1F0DF9"/>
    <w:multiLevelType w:val="hybridMultilevel"/>
    <w:tmpl w:val="87101472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B14AD"/>
    <w:multiLevelType w:val="hybridMultilevel"/>
    <w:tmpl w:val="DFA09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002B1"/>
    <w:multiLevelType w:val="hybridMultilevel"/>
    <w:tmpl w:val="247605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7A27CF"/>
    <w:multiLevelType w:val="hybridMultilevel"/>
    <w:tmpl w:val="BF301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543CC"/>
    <w:multiLevelType w:val="hybridMultilevel"/>
    <w:tmpl w:val="33CA2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E0060"/>
    <w:multiLevelType w:val="hybridMultilevel"/>
    <w:tmpl w:val="02BEB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A3DC6"/>
    <w:multiLevelType w:val="hybridMultilevel"/>
    <w:tmpl w:val="24287D16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13124"/>
    <w:multiLevelType w:val="hybridMultilevel"/>
    <w:tmpl w:val="5ADE8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F20E4"/>
    <w:multiLevelType w:val="hybridMultilevel"/>
    <w:tmpl w:val="D604F302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2C53AA"/>
    <w:multiLevelType w:val="hybridMultilevel"/>
    <w:tmpl w:val="DD1AD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343CF"/>
    <w:multiLevelType w:val="hybridMultilevel"/>
    <w:tmpl w:val="3196D4E8"/>
    <w:lvl w:ilvl="0" w:tplc="B2EC7EB8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6D620A"/>
    <w:multiLevelType w:val="hybridMultilevel"/>
    <w:tmpl w:val="0D34C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334FB"/>
    <w:multiLevelType w:val="hybridMultilevel"/>
    <w:tmpl w:val="9BF0A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BA660E"/>
    <w:multiLevelType w:val="hybridMultilevel"/>
    <w:tmpl w:val="F2C045AC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772B"/>
    <w:multiLevelType w:val="hybridMultilevel"/>
    <w:tmpl w:val="C8001AB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457887"/>
    <w:multiLevelType w:val="hybridMultilevel"/>
    <w:tmpl w:val="6158F3B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847911"/>
    <w:multiLevelType w:val="hybridMultilevel"/>
    <w:tmpl w:val="C4FC7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5323D4"/>
    <w:multiLevelType w:val="hybridMultilevel"/>
    <w:tmpl w:val="64C8E4D2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63633A"/>
    <w:multiLevelType w:val="hybridMultilevel"/>
    <w:tmpl w:val="71A06CEC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3B30E8"/>
    <w:multiLevelType w:val="hybridMultilevel"/>
    <w:tmpl w:val="5BD8D30C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66005A"/>
    <w:multiLevelType w:val="hybridMultilevel"/>
    <w:tmpl w:val="5734F33A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640826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69758514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9261633">
    <w:abstractNumId w:val="10"/>
  </w:num>
  <w:num w:numId="4" w16cid:durableId="958300051">
    <w:abstractNumId w:val="20"/>
  </w:num>
  <w:num w:numId="5" w16cid:durableId="2037846942">
    <w:abstractNumId w:val="21"/>
  </w:num>
  <w:num w:numId="6" w16cid:durableId="1536582327">
    <w:abstractNumId w:val="2"/>
  </w:num>
  <w:num w:numId="7" w16cid:durableId="1234774569">
    <w:abstractNumId w:val="19"/>
  </w:num>
  <w:num w:numId="8" w16cid:durableId="544489609">
    <w:abstractNumId w:val="22"/>
  </w:num>
  <w:num w:numId="9" w16cid:durableId="2140032539">
    <w:abstractNumId w:val="1"/>
  </w:num>
  <w:num w:numId="10" w16cid:durableId="868102718">
    <w:abstractNumId w:val="15"/>
  </w:num>
  <w:num w:numId="11" w16cid:durableId="1121190523">
    <w:abstractNumId w:val="8"/>
  </w:num>
  <w:num w:numId="12" w16cid:durableId="1625428939">
    <w:abstractNumId w:val="3"/>
  </w:num>
  <w:num w:numId="13" w16cid:durableId="400904817">
    <w:abstractNumId w:val="11"/>
  </w:num>
  <w:num w:numId="14" w16cid:durableId="2010984642">
    <w:abstractNumId w:val="12"/>
  </w:num>
  <w:num w:numId="15" w16cid:durableId="1159689037">
    <w:abstractNumId w:val="16"/>
  </w:num>
  <w:num w:numId="16" w16cid:durableId="723526391">
    <w:abstractNumId w:val="17"/>
  </w:num>
  <w:num w:numId="17" w16cid:durableId="243804746">
    <w:abstractNumId w:val="4"/>
  </w:num>
  <w:num w:numId="18" w16cid:durableId="649335702">
    <w:abstractNumId w:val="9"/>
  </w:num>
  <w:num w:numId="19" w16cid:durableId="273832518">
    <w:abstractNumId w:val="6"/>
  </w:num>
  <w:num w:numId="20" w16cid:durableId="1789666507">
    <w:abstractNumId w:val="13"/>
  </w:num>
  <w:num w:numId="21" w16cid:durableId="1173179083">
    <w:abstractNumId w:val="7"/>
  </w:num>
  <w:num w:numId="22" w16cid:durableId="141505969">
    <w:abstractNumId w:val="18"/>
  </w:num>
  <w:num w:numId="23" w16cid:durableId="93135423">
    <w:abstractNumId w:val="5"/>
  </w:num>
  <w:num w:numId="24" w16cid:durableId="19356747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79C"/>
    <w:rsid w:val="00073F8D"/>
    <w:rsid w:val="000C1AD6"/>
    <w:rsid w:val="000C7CAD"/>
    <w:rsid w:val="001151DD"/>
    <w:rsid w:val="001831DE"/>
    <w:rsid w:val="001B379C"/>
    <w:rsid w:val="001D4B0E"/>
    <w:rsid w:val="001E778E"/>
    <w:rsid w:val="001E7FAE"/>
    <w:rsid w:val="00237044"/>
    <w:rsid w:val="00242787"/>
    <w:rsid w:val="002C60E2"/>
    <w:rsid w:val="00330CFB"/>
    <w:rsid w:val="00332705"/>
    <w:rsid w:val="00347A6C"/>
    <w:rsid w:val="00364A07"/>
    <w:rsid w:val="003E3029"/>
    <w:rsid w:val="004628FB"/>
    <w:rsid w:val="004A068E"/>
    <w:rsid w:val="005006E9"/>
    <w:rsid w:val="00500E87"/>
    <w:rsid w:val="00501BA6"/>
    <w:rsid w:val="00504999"/>
    <w:rsid w:val="00551CB4"/>
    <w:rsid w:val="00556A15"/>
    <w:rsid w:val="0055775F"/>
    <w:rsid w:val="00562E34"/>
    <w:rsid w:val="00596E26"/>
    <w:rsid w:val="005A6AC6"/>
    <w:rsid w:val="005C6C51"/>
    <w:rsid w:val="0064048C"/>
    <w:rsid w:val="00693A80"/>
    <w:rsid w:val="006C27BB"/>
    <w:rsid w:val="006C654E"/>
    <w:rsid w:val="006E5CEE"/>
    <w:rsid w:val="00726556"/>
    <w:rsid w:val="007356BC"/>
    <w:rsid w:val="00751B56"/>
    <w:rsid w:val="007F662E"/>
    <w:rsid w:val="00832E73"/>
    <w:rsid w:val="00846763"/>
    <w:rsid w:val="00881A93"/>
    <w:rsid w:val="00895297"/>
    <w:rsid w:val="008D25F6"/>
    <w:rsid w:val="008D7921"/>
    <w:rsid w:val="009154F6"/>
    <w:rsid w:val="0099650F"/>
    <w:rsid w:val="009E46AD"/>
    <w:rsid w:val="00A35F3C"/>
    <w:rsid w:val="00B40342"/>
    <w:rsid w:val="00B51596"/>
    <w:rsid w:val="00B545EA"/>
    <w:rsid w:val="00C112DC"/>
    <w:rsid w:val="00C65D8B"/>
    <w:rsid w:val="00CE16EB"/>
    <w:rsid w:val="00D1747C"/>
    <w:rsid w:val="00D22A18"/>
    <w:rsid w:val="00DA1771"/>
    <w:rsid w:val="00DF2B1D"/>
    <w:rsid w:val="00E26F75"/>
    <w:rsid w:val="00E42E51"/>
    <w:rsid w:val="00E552E1"/>
    <w:rsid w:val="00E726EC"/>
    <w:rsid w:val="00EC43A0"/>
    <w:rsid w:val="00F1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  <w14:docId w14:val="688CCA56"/>
  <w15:chartTrackingRefBased/>
  <w15:docId w15:val="{69AEA5E2-510E-475B-BF45-0CE45A8F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3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lang\Local%20Settings\Temporary%20Internet%20Files\Content.IE5\AZ0L0DU3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1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Manager>GC</Manager>
  <Company>.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subject/>
  <dc:creator>nolang</dc:creator>
  <cp:keywords>KEEP</cp:keywords>
  <cp:lastModifiedBy>Constable, Dawn</cp:lastModifiedBy>
  <cp:revision>2</cp:revision>
  <cp:lastPrinted>2009-02-26T15:19:00Z</cp:lastPrinted>
  <dcterms:created xsi:type="dcterms:W3CDTF">2024-07-01T13:27:00Z</dcterms:created>
  <dcterms:modified xsi:type="dcterms:W3CDTF">2024-07-01T13:27:00Z</dcterms:modified>
</cp:coreProperties>
</file>